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43ED4" w14:textId="77777777" w:rsidR="00710F2A" w:rsidRDefault="00710F2A" w:rsidP="00710F2A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2108BEEB" w14:textId="685D4A9C" w:rsidR="00323573" w:rsidRDefault="00710F2A" w:rsidP="00710F2A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WK.7135.237.6.2021.MS</w:t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037FEA">
        <w:rPr>
          <w:rFonts w:ascii="Times New Roman" w:hAnsi="Times New Roman"/>
          <w:color w:val="000000"/>
          <w:sz w:val="24"/>
          <w:szCs w:val="24"/>
        </w:rPr>
        <w:tab/>
        <w:t>Goleniów, 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kwietnia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0E7484">
        <w:rPr>
          <w:rFonts w:ascii="Times New Roman" w:hAnsi="Times New Roman"/>
          <w:color w:val="000000"/>
          <w:sz w:val="24"/>
          <w:szCs w:val="24"/>
        </w:rPr>
        <w:t>1 r.</w:t>
      </w:r>
    </w:p>
    <w:p w14:paraId="6790FBB6" w14:textId="77777777" w:rsidR="000E7484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401553C0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 xml:space="preserve">OBWIESZCZENIE O </w:t>
      </w:r>
      <w:r w:rsidR="00037FEA">
        <w:rPr>
          <w:rFonts w:ascii="Times New Roman" w:hAnsi="Times New Roman"/>
          <w:b/>
          <w:snapToGrid w:val="0"/>
          <w:sz w:val="24"/>
          <w:szCs w:val="24"/>
        </w:rPr>
        <w:t>DRUGIEJ</w:t>
      </w:r>
      <w:r w:rsidRPr="00323573">
        <w:rPr>
          <w:rFonts w:ascii="Times New Roman" w:hAnsi="Times New Roman"/>
          <w:b/>
          <w:snapToGrid w:val="0"/>
          <w:sz w:val="24"/>
          <w:szCs w:val="24"/>
        </w:rPr>
        <w:t xml:space="preserve"> LICYTACJI</w:t>
      </w:r>
    </w:p>
    <w:p w14:paraId="0D3AD667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253FE53E" w14:textId="77777777" w:rsidR="00104796" w:rsidRPr="00104796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F4A3B5D" w14:textId="280EC6A5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7484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0E7484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>
        <w:rPr>
          <w:rFonts w:ascii="Times New Roman" w:hAnsi="Times New Roman"/>
          <w:snapToGrid w:val="0"/>
          <w:sz w:val="24"/>
          <w:szCs w:val="24"/>
        </w:rPr>
        <w:br/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(Dz. U. z 2016 r. poz. 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599) </w:t>
      </w:r>
      <w:r w:rsidR="000E7484" w:rsidRPr="000E7484">
        <w:rPr>
          <w:rFonts w:ascii="Times New Roman" w:hAnsi="Times New Roman"/>
          <w:sz w:val="24"/>
          <w:szCs w:val="24"/>
        </w:rPr>
        <w:t xml:space="preserve">w związku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0E7484">
        <w:rPr>
          <w:rFonts w:ascii="Times New Roman" w:hAnsi="Times New Roman"/>
          <w:snapToGrid w:val="0"/>
          <w:sz w:val="24"/>
          <w:szCs w:val="24"/>
        </w:rPr>
        <w:t xml:space="preserve">§ </w:t>
      </w:r>
      <w:r w:rsidR="002F623C">
        <w:rPr>
          <w:rFonts w:ascii="Times New Roman" w:hAnsi="Times New Roman"/>
          <w:snapToGrid w:val="0"/>
          <w:sz w:val="24"/>
          <w:szCs w:val="24"/>
        </w:rPr>
        <w:t>4 pkt</w:t>
      </w:r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1 </w:t>
      </w:r>
      <w:proofErr w:type="spellStart"/>
      <w:r w:rsidR="002F623C">
        <w:rPr>
          <w:rFonts w:ascii="Times New Roman" w:hAnsi="Times New Roman"/>
          <w:snapToGrid w:val="0"/>
          <w:sz w:val="24"/>
          <w:szCs w:val="24"/>
        </w:rPr>
        <w:t>ppk</w:t>
      </w:r>
      <w:proofErr w:type="spellEnd"/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>
        <w:rPr>
          <w:rFonts w:ascii="Times New Roman" w:hAnsi="Times New Roman"/>
          <w:snapToGrid w:val="0"/>
          <w:sz w:val="24"/>
          <w:szCs w:val="24"/>
        </w:rPr>
        <w:t>rzą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egzekucyjnym w administracji (Dz. U. z 2011 r. </w:t>
      </w:r>
      <w:r w:rsidR="00B3414C">
        <w:rPr>
          <w:rFonts w:ascii="Times New Roman" w:hAnsi="Times New Roman"/>
          <w:snapToGrid w:val="0"/>
          <w:sz w:val="24"/>
          <w:szCs w:val="24"/>
        </w:rPr>
        <w:t xml:space="preserve">nr 46 </w:t>
      </w:r>
      <w:r w:rsidR="002F623C">
        <w:rPr>
          <w:rFonts w:ascii="Times New Roman" w:hAnsi="Times New Roman"/>
          <w:snapToGrid w:val="0"/>
          <w:sz w:val="24"/>
          <w:szCs w:val="24"/>
        </w:rPr>
        <w:t>poz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="002F623C" w:rsidRPr="00B3414C">
        <w:rPr>
          <w:rFonts w:ascii="Times New Roman" w:hAnsi="Times New Roman"/>
          <w:snapToGrid w:val="0"/>
          <w:sz w:val="24"/>
          <w:szCs w:val="24"/>
        </w:rPr>
        <w:t>237</w:t>
      </w:r>
      <w:r w:rsidR="00B3414C">
        <w:rPr>
          <w:rFonts w:ascii="Times New Roman" w:hAnsi="Times New Roman"/>
          <w:snapToGrid w:val="0"/>
          <w:sz w:val="24"/>
          <w:szCs w:val="24"/>
        </w:rPr>
        <w:t xml:space="preserve"> z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e </w:t>
      </w:r>
      <w:r w:rsidR="00B3414C" w:rsidRPr="00B3414C">
        <w:rPr>
          <w:rFonts w:ascii="Times New Roman" w:hAnsi="Times New Roman"/>
          <w:iCs/>
          <w:snapToGrid w:val="0"/>
          <w:sz w:val="24"/>
          <w:szCs w:val="24"/>
        </w:rPr>
        <w:t>zm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>.</w:t>
      </w:r>
      <w:r w:rsidR="002F623C" w:rsidRPr="00B3414C">
        <w:rPr>
          <w:rFonts w:ascii="Times New Roman" w:hAnsi="Times New Roman"/>
          <w:snapToGrid w:val="0"/>
          <w:sz w:val="24"/>
          <w:szCs w:val="24"/>
        </w:rPr>
        <w:t>)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844108">
        <w:rPr>
          <w:rFonts w:ascii="Times New Roman" w:hAnsi="Times New Roman"/>
          <w:b/>
          <w:snapToGrid w:val="0"/>
          <w:sz w:val="24"/>
          <w:szCs w:val="24"/>
        </w:rPr>
        <w:t>2</w:t>
      </w:r>
      <w:r w:rsidR="00710F2A">
        <w:rPr>
          <w:rFonts w:ascii="Times New Roman" w:hAnsi="Times New Roman"/>
          <w:b/>
          <w:snapToGrid w:val="0"/>
          <w:sz w:val="24"/>
          <w:szCs w:val="24"/>
        </w:rPr>
        <w:t>8</w:t>
      </w:r>
      <w:r w:rsidR="00E6190C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710F2A">
        <w:rPr>
          <w:rFonts w:ascii="Times New Roman" w:hAnsi="Times New Roman"/>
          <w:b/>
          <w:snapToGrid w:val="0"/>
          <w:sz w:val="24"/>
          <w:szCs w:val="24"/>
        </w:rPr>
        <w:t>kwietnia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710F2A">
        <w:rPr>
          <w:rFonts w:ascii="Times New Roman" w:hAnsi="Times New Roman"/>
          <w:b/>
          <w:snapToGrid w:val="0"/>
          <w:sz w:val="24"/>
          <w:szCs w:val="24"/>
        </w:rPr>
        <w:t>2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>1</w:t>
      </w:r>
      <w:r w:rsidR="00847F92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na terenie </w:t>
      </w:r>
      <w:r w:rsidR="004A103A" w:rsidRPr="001F037C">
        <w:rPr>
          <w:rFonts w:ascii="Times New Roman" w:hAnsi="Times New Roman"/>
          <w:snapToGrid w:val="0"/>
          <w:sz w:val="24"/>
          <w:szCs w:val="24"/>
        </w:rPr>
        <w:t>parkingu strzeżon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ego: Diesel Serwis Grzegorz </w:t>
      </w:r>
      <w:proofErr w:type="spellStart"/>
      <w:r w:rsidR="004A103A">
        <w:rPr>
          <w:rFonts w:ascii="Times New Roman" w:hAnsi="Times New Roman"/>
          <w:snapToGrid w:val="0"/>
          <w:sz w:val="24"/>
          <w:szCs w:val="24"/>
        </w:rPr>
        <w:t>Irzymski</w:t>
      </w:r>
      <w:proofErr w:type="spellEnd"/>
      <w:r w:rsidR="004A103A">
        <w:rPr>
          <w:rFonts w:ascii="Times New Roman" w:hAnsi="Times New Roman"/>
          <w:snapToGrid w:val="0"/>
          <w:sz w:val="24"/>
          <w:szCs w:val="24"/>
        </w:rPr>
        <w:t>, Olchowo 85, 72-200 Nowogard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 xml:space="preserve">odbędzie się </w:t>
      </w:r>
      <w:r w:rsidR="00037FEA">
        <w:rPr>
          <w:rFonts w:ascii="Times New Roman" w:hAnsi="Times New Roman"/>
          <w:sz w:val="24"/>
          <w:szCs w:val="24"/>
        </w:rPr>
        <w:t>druga</w:t>
      </w:r>
      <w:r w:rsidR="000E7484" w:rsidRPr="000E7484">
        <w:rPr>
          <w:rFonts w:ascii="Times New Roman" w:hAnsi="Times New Roman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463A1923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DD42F5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5028B3D5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4487D835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A7E3D53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48036B59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17761817" w14:textId="77777777" w:rsidTr="00826F52">
        <w:trPr>
          <w:jc w:val="center"/>
        </w:trPr>
        <w:tc>
          <w:tcPr>
            <w:tcW w:w="709" w:type="dxa"/>
            <w:vAlign w:val="center"/>
          </w:tcPr>
          <w:p w14:paraId="3DE32B75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4F06F5E1" w14:textId="60C2595E" w:rsidR="00CC4EFF" w:rsidRDefault="00710F2A" w:rsidP="00847F92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Opel Corsa ZGL74215</w:t>
            </w:r>
            <w:r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rok produkcji: 2001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kolor: GRANATOWY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: W0L0XCF0816071305</w:t>
            </w:r>
          </w:p>
        </w:tc>
        <w:tc>
          <w:tcPr>
            <w:tcW w:w="850" w:type="dxa"/>
            <w:vAlign w:val="center"/>
          </w:tcPr>
          <w:p w14:paraId="5913926D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5EE549B2" w14:textId="63207571" w:rsidR="00CC4EFF" w:rsidRDefault="00710F2A" w:rsidP="00847F92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20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1D49134C" w14:textId="76855F8C" w:rsidR="00CC4EFF" w:rsidRDefault="00710F2A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100</w:t>
            </w:r>
            <w:r w:rsidR="00037FEA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,00 zł</w:t>
            </w:r>
          </w:p>
        </w:tc>
      </w:tr>
    </w:tbl>
    <w:p w14:paraId="2886D6CA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7EAD235" w14:textId="675EC8D0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</w:t>
      </w:r>
      <w:r w:rsidR="00037FEA">
        <w:rPr>
          <w:rFonts w:ascii="Times New Roman" w:hAnsi="Times New Roman"/>
          <w:snapToGrid w:val="0"/>
          <w:sz w:val="24"/>
          <w:szCs w:val="24"/>
        </w:rPr>
        <w:t>drugiej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licytacji wynosi </w:t>
      </w:r>
      <w:r w:rsidR="00037FEA">
        <w:rPr>
          <w:rFonts w:ascii="Times New Roman" w:hAnsi="Times New Roman"/>
          <w:snapToGrid w:val="0"/>
          <w:sz w:val="24"/>
          <w:szCs w:val="24"/>
        </w:rPr>
        <w:t xml:space="preserve">½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sumy oszacowania tj. </w:t>
      </w:r>
      <w:r w:rsidR="00710F2A">
        <w:rPr>
          <w:rFonts w:ascii="Times New Roman" w:hAnsi="Times New Roman"/>
          <w:snapToGrid w:val="0"/>
          <w:sz w:val="24"/>
          <w:szCs w:val="24"/>
        </w:rPr>
        <w:t>100</w:t>
      </w:r>
      <w:r w:rsidR="00037FEA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,00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5EC36EE1" w14:textId="77777777" w:rsidR="00710F2A" w:rsidRDefault="00710F2A" w:rsidP="00710F2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>
        <w:rPr>
          <w:rFonts w:ascii="Times New Roman" w:hAnsi="Times New Roman"/>
          <w:snapToGrid w:val="0"/>
          <w:sz w:val="24"/>
          <w:szCs w:val="24"/>
        </w:rPr>
        <w:t>Goleniowskiego.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41/21.</w:t>
      </w:r>
    </w:p>
    <w:p w14:paraId="0A818CFA" w14:textId="77777777" w:rsidR="00710F2A" w:rsidRPr="001F037C" w:rsidRDefault="00710F2A" w:rsidP="00710F2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>
        <w:rPr>
          <w:rFonts w:ascii="Times New Roman" w:hAnsi="Times New Roman"/>
          <w:snapToGrid w:val="0"/>
          <w:sz w:val="24"/>
          <w:szCs w:val="24"/>
        </w:rPr>
        <w:t xml:space="preserve">w dniu licytacji 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>
        <w:rPr>
          <w:rFonts w:ascii="Times New Roman" w:hAnsi="Times New Roman"/>
          <w:snapToGrid w:val="0"/>
          <w:sz w:val="24"/>
          <w:szCs w:val="24"/>
        </w:rPr>
        <w:t xml:space="preserve">strzeżonym Diesel Serwis Grzegorz </w:t>
      </w:r>
      <w:proofErr w:type="spellStart"/>
      <w:r>
        <w:rPr>
          <w:rFonts w:ascii="Times New Roman" w:hAnsi="Times New Roman"/>
          <w:snapToGrid w:val="0"/>
          <w:sz w:val="24"/>
          <w:szCs w:val="24"/>
        </w:rPr>
        <w:t>Irzymski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, 72-200 Olchowo 85.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10 287 u Marcina Szwarca – Głównego Specjalisty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270A0121" w14:textId="77777777" w:rsidR="00710F2A" w:rsidRPr="001F037C" w:rsidRDefault="00710F2A" w:rsidP="00710F2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45DA0C34" w14:textId="77777777" w:rsidR="00710F2A" w:rsidRDefault="00710F2A" w:rsidP="00710F2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>
        <w:rPr>
          <w:rFonts w:ascii="Times New Roman" w:hAnsi="Times New Roman"/>
          <w:snapToGrid w:val="0"/>
          <w:sz w:val="24"/>
          <w:szCs w:val="24"/>
        </w:rPr>
        <w:t>Goleniowie, r</w:t>
      </w:r>
      <w:r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59131017" w14:textId="77777777" w:rsidR="00710F2A" w:rsidRDefault="00710F2A" w:rsidP="00710F2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4B5D1D18" w14:textId="77777777" w:rsidR="00710F2A" w:rsidRDefault="00710F2A" w:rsidP="00710F2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lub gotówką w kasie Starostwa Powiatowego w </w:t>
      </w:r>
      <w:r>
        <w:rPr>
          <w:rFonts w:ascii="Times New Roman" w:hAnsi="Times New Roman"/>
          <w:snapToGrid w:val="0"/>
          <w:sz w:val="24"/>
          <w:szCs w:val="24"/>
        </w:rPr>
        <w:t xml:space="preserve">Goleniowie, </w:t>
      </w:r>
      <w:r w:rsidRPr="001F037C">
        <w:rPr>
          <w:rFonts w:ascii="Times New Roman" w:hAnsi="Times New Roman"/>
          <w:snapToGrid w:val="0"/>
          <w:sz w:val="24"/>
          <w:szCs w:val="24"/>
        </w:rPr>
        <w:t>ul</w:t>
      </w:r>
      <w:r>
        <w:rPr>
          <w:rFonts w:ascii="Times New Roman" w:hAnsi="Times New Roman"/>
          <w:snapToGrid w:val="0"/>
          <w:sz w:val="24"/>
          <w:szCs w:val="24"/>
        </w:rPr>
        <w:t>. Dworcowa 1, 72-100 Goleniów.</w:t>
      </w:r>
    </w:p>
    <w:p w14:paraId="4E31FA49" w14:textId="77777777" w:rsidR="00710F2A" w:rsidRDefault="00710F2A" w:rsidP="00710F2A">
      <w:pPr>
        <w:autoSpaceDE w:val="0"/>
        <w:autoSpaceDN w:val="0"/>
        <w:adjustRightInd w:val="0"/>
        <w:spacing w:line="240" w:lineRule="auto"/>
        <w:ind w:firstLine="708"/>
        <w:jc w:val="both"/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04D79D8A" w14:textId="77777777" w:rsidR="00710F2A" w:rsidRPr="001F037C" w:rsidRDefault="00710F2A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</w:p>
    <w:sectPr w:rsidR="00710F2A" w:rsidRPr="001F037C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F79BB" w14:textId="77777777" w:rsidR="00181895" w:rsidRDefault="00181895" w:rsidP="00C126BB">
      <w:pPr>
        <w:spacing w:after="0" w:line="240" w:lineRule="auto"/>
      </w:pPr>
      <w:r>
        <w:separator/>
      </w:r>
    </w:p>
  </w:endnote>
  <w:endnote w:type="continuationSeparator" w:id="0">
    <w:p w14:paraId="5D437A4D" w14:textId="77777777" w:rsidR="00181895" w:rsidRDefault="00181895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75F7C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45026791" wp14:editId="084C01C4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6EC78BE" wp14:editId="18E1083D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89B4F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C05BF44" wp14:editId="53874288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5AEA2F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799B2" w14:textId="77777777" w:rsidR="00181895" w:rsidRDefault="00181895" w:rsidP="00C126BB">
      <w:pPr>
        <w:spacing w:after="0" w:line="240" w:lineRule="auto"/>
      </w:pPr>
      <w:r>
        <w:separator/>
      </w:r>
    </w:p>
  </w:footnote>
  <w:footnote w:type="continuationSeparator" w:id="0">
    <w:p w14:paraId="7F1801F2" w14:textId="77777777" w:rsidR="00181895" w:rsidRDefault="00181895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3BDF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C60BF82" wp14:editId="469FB033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737636C" wp14:editId="22EE30B4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B3511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26CF36A5" wp14:editId="767015D4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CAFB1A8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37FEA"/>
    <w:rsid w:val="00087574"/>
    <w:rsid w:val="000C7E03"/>
    <w:rsid w:val="000E7484"/>
    <w:rsid w:val="00104796"/>
    <w:rsid w:val="00112164"/>
    <w:rsid w:val="00122C1E"/>
    <w:rsid w:val="00131B08"/>
    <w:rsid w:val="00155669"/>
    <w:rsid w:val="00181895"/>
    <w:rsid w:val="001F037C"/>
    <w:rsid w:val="00216FE6"/>
    <w:rsid w:val="00234C3A"/>
    <w:rsid w:val="002433E2"/>
    <w:rsid w:val="002477D8"/>
    <w:rsid w:val="002E5A86"/>
    <w:rsid w:val="002F623C"/>
    <w:rsid w:val="0030111F"/>
    <w:rsid w:val="00307D1F"/>
    <w:rsid w:val="00311790"/>
    <w:rsid w:val="00323573"/>
    <w:rsid w:val="00344926"/>
    <w:rsid w:val="003D2C3C"/>
    <w:rsid w:val="00422E41"/>
    <w:rsid w:val="00427066"/>
    <w:rsid w:val="004552E2"/>
    <w:rsid w:val="004840FD"/>
    <w:rsid w:val="004A103A"/>
    <w:rsid w:val="00530313"/>
    <w:rsid w:val="0054464D"/>
    <w:rsid w:val="005739A3"/>
    <w:rsid w:val="005B2CF9"/>
    <w:rsid w:val="0063046A"/>
    <w:rsid w:val="00654052"/>
    <w:rsid w:val="00654793"/>
    <w:rsid w:val="0067186F"/>
    <w:rsid w:val="00687990"/>
    <w:rsid w:val="006A5041"/>
    <w:rsid w:val="006C6607"/>
    <w:rsid w:val="00710F2A"/>
    <w:rsid w:val="00780252"/>
    <w:rsid w:val="007D3AE1"/>
    <w:rsid w:val="007F777F"/>
    <w:rsid w:val="00826F52"/>
    <w:rsid w:val="00844108"/>
    <w:rsid w:val="00847F92"/>
    <w:rsid w:val="00877AD1"/>
    <w:rsid w:val="00896C0D"/>
    <w:rsid w:val="008A2160"/>
    <w:rsid w:val="008A70D3"/>
    <w:rsid w:val="008B13D4"/>
    <w:rsid w:val="008E2359"/>
    <w:rsid w:val="008E4BA4"/>
    <w:rsid w:val="0093310F"/>
    <w:rsid w:val="00977F22"/>
    <w:rsid w:val="00987C90"/>
    <w:rsid w:val="009C04AE"/>
    <w:rsid w:val="009E13AD"/>
    <w:rsid w:val="009E389F"/>
    <w:rsid w:val="00A0496B"/>
    <w:rsid w:val="00A40E69"/>
    <w:rsid w:val="00A478F7"/>
    <w:rsid w:val="00A5371D"/>
    <w:rsid w:val="00A54AFE"/>
    <w:rsid w:val="00AD7F89"/>
    <w:rsid w:val="00B3414C"/>
    <w:rsid w:val="00B359F9"/>
    <w:rsid w:val="00BA2C44"/>
    <w:rsid w:val="00BC300F"/>
    <w:rsid w:val="00BC6ADE"/>
    <w:rsid w:val="00C02273"/>
    <w:rsid w:val="00C126BB"/>
    <w:rsid w:val="00C134FB"/>
    <w:rsid w:val="00C2274A"/>
    <w:rsid w:val="00CB398B"/>
    <w:rsid w:val="00CB655A"/>
    <w:rsid w:val="00CC4EFF"/>
    <w:rsid w:val="00D2607E"/>
    <w:rsid w:val="00D32ECE"/>
    <w:rsid w:val="00D5503E"/>
    <w:rsid w:val="00D8250B"/>
    <w:rsid w:val="00D9282B"/>
    <w:rsid w:val="00DA2441"/>
    <w:rsid w:val="00DB1B34"/>
    <w:rsid w:val="00DD2F46"/>
    <w:rsid w:val="00E12F66"/>
    <w:rsid w:val="00E406D7"/>
    <w:rsid w:val="00E45125"/>
    <w:rsid w:val="00E45CBF"/>
    <w:rsid w:val="00E6190C"/>
    <w:rsid w:val="00E85223"/>
    <w:rsid w:val="00E93BB2"/>
    <w:rsid w:val="00E9508B"/>
    <w:rsid w:val="00EA32DE"/>
    <w:rsid w:val="00EB6DB5"/>
    <w:rsid w:val="00ED1786"/>
    <w:rsid w:val="00F20184"/>
    <w:rsid w:val="00F21AD6"/>
    <w:rsid w:val="00F42442"/>
    <w:rsid w:val="00FA7FBA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CC0C6"/>
  <w15:docId w15:val="{E1CDF30F-476D-4A8C-BAB4-643E39F8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5F459-2A89-4805-83C2-FEF31FAD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48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13</cp:revision>
  <cp:lastPrinted>2016-09-01T07:58:00Z</cp:lastPrinted>
  <dcterms:created xsi:type="dcterms:W3CDTF">2016-08-30T09:37:00Z</dcterms:created>
  <dcterms:modified xsi:type="dcterms:W3CDTF">2021-04-22T06:03:00Z</dcterms:modified>
</cp:coreProperties>
</file>