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42B" w:rsidRPr="00E43197" w:rsidRDefault="0067742B" w:rsidP="0067742B">
      <w:pPr>
        <w:tabs>
          <w:tab w:val="center" w:pos="6480"/>
        </w:tabs>
        <w:jc w:val="right"/>
        <w:rPr>
          <w:rFonts w:ascii="Tahoma" w:hAnsi="Tahoma" w:cs="Tahoma"/>
          <w:b/>
          <w:bCs/>
          <w:color w:val="000000"/>
        </w:rPr>
      </w:pPr>
      <w:r w:rsidRPr="00E43197">
        <w:rPr>
          <w:rFonts w:ascii="Tahoma" w:hAnsi="Tahoma" w:cs="Tahoma"/>
          <w:b/>
          <w:bCs/>
          <w:color w:val="000000"/>
        </w:rPr>
        <w:t>Załącznik Nr 4</w:t>
      </w:r>
    </w:p>
    <w:p w:rsidR="00870CD5" w:rsidRPr="00E43197" w:rsidRDefault="00870CD5" w:rsidP="0067742B">
      <w:pPr>
        <w:tabs>
          <w:tab w:val="center" w:pos="6480"/>
        </w:tabs>
        <w:jc w:val="right"/>
        <w:rPr>
          <w:rFonts w:ascii="Tahoma" w:hAnsi="Tahoma" w:cs="Tahoma"/>
          <w:b/>
          <w:bCs/>
          <w:color w:val="000000"/>
          <w:lang w:eastAsia="pl-PL"/>
        </w:rPr>
      </w:pPr>
    </w:p>
    <w:p w:rsidR="0067742B" w:rsidRPr="00E43197" w:rsidRDefault="0067742B" w:rsidP="0067742B">
      <w:pPr>
        <w:tabs>
          <w:tab w:val="right" w:pos="5760"/>
          <w:tab w:val="right" w:leader="dot" w:pos="9000"/>
        </w:tabs>
        <w:rPr>
          <w:rFonts w:ascii="Tahoma" w:hAnsi="Tahoma" w:cs="Tahoma"/>
          <w:color w:val="000000"/>
        </w:rPr>
      </w:pPr>
      <w:r w:rsidRPr="00E43197">
        <w:rPr>
          <w:rFonts w:ascii="Tahoma" w:hAnsi="Tahoma" w:cs="Tahoma"/>
          <w:i/>
          <w:iCs/>
          <w:color w:val="000000"/>
        </w:rPr>
        <w:t>(pieczęć Wykonawcy)</w:t>
      </w:r>
      <w:r w:rsidRPr="00E43197">
        <w:rPr>
          <w:rFonts w:ascii="Tahoma" w:hAnsi="Tahoma" w:cs="Tahoma"/>
          <w:i/>
          <w:iCs/>
          <w:color w:val="000000"/>
        </w:rPr>
        <w:tab/>
      </w:r>
      <w:r w:rsidRPr="00E43197">
        <w:rPr>
          <w:rFonts w:ascii="Tahoma" w:hAnsi="Tahoma" w:cs="Tahoma"/>
          <w:color w:val="000000"/>
        </w:rPr>
        <w:t xml:space="preserve">miejscowość, data </w:t>
      </w:r>
      <w:r w:rsidRPr="00E43197">
        <w:rPr>
          <w:rFonts w:ascii="Tahoma" w:hAnsi="Tahoma" w:cs="Tahoma"/>
          <w:color w:val="000000"/>
        </w:rPr>
        <w:tab/>
      </w:r>
    </w:p>
    <w:p w:rsidR="0067742B" w:rsidRPr="00E43197" w:rsidRDefault="0067742B" w:rsidP="0067742B">
      <w:pPr>
        <w:tabs>
          <w:tab w:val="center" w:pos="6480"/>
        </w:tabs>
        <w:jc w:val="center"/>
        <w:rPr>
          <w:rFonts w:ascii="Tahoma" w:hAnsi="Tahoma" w:cs="Tahoma"/>
          <w:color w:val="000000"/>
        </w:rPr>
      </w:pPr>
      <w:r w:rsidRPr="00E43197">
        <w:rPr>
          <w:rFonts w:ascii="Tahoma" w:hAnsi="Tahoma" w:cs="Tahoma"/>
          <w:b/>
          <w:bCs/>
          <w:color w:val="000000"/>
        </w:rPr>
        <w:t>FORMULARZ OFERTOWY</w:t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Dane Wykonawcy</w:t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Nazwa: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Siedziba: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Adres poczty elektronicznej: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Strona internetowa: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Numer telefonu:</w:t>
      </w:r>
      <w:r w:rsidRPr="00E43197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Numer faksu:</w:t>
      </w:r>
      <w:r w:rsidRPr="00E43197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Numer REGON: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Numer NIP: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3780"/>
          <w:tab w:val="left" w:leader="dot" w:pos="8460"/>
        </w:tabs>
        <w:rPr>
          <w:rFonts w:ascii="Tahoma" w:hAnsi="Tahoma" w:cs="Tahoma"/>
          <w:color w:val="000000"/>
          <w:sz w:val="22"/>
          <w:szCs w:val="22"/>
        </w:rPr>
      </w:pPr>
    </w:p>
    <w:p w:rsidR="0067742B" w:rsidRPr="00E43197" w:rsidRDefault="0067742B" w:rsidP="0067742B">
      <w:pPr>
        <w:jc w:val="both"/>
        <w:rPr>
          <w:rFonts w:ascii="Tahoma" w:hAnsi="Tahoma" w:cs="Tahoma"/>
        </w:rPr>
      </w:pPr>
      <w:r w:rsidRPr="00E43197">
        <w:rPr>
          <w:rFonts w:ascii="Tahoma" w:hAnsi="Tahoma" w:cs="Tahoma"/>
        </w:rPr>
        <w:t xml:space="preserve">Nawiązując do zapytania ofertowego na zadanie: </w:t>
      </w:r>
    </w:p>
    <w:p w:rsidR="002524E0" w:rsidRPr="00CC1CB4" w:rsidRDefault="002524E0" w:rsidP="0067742B">
      <w:pPr>
        <w:jc w:val="both"/>
        <w:rPr>
          <w:rFonts w:ascii="Tahoma" w:hAnsi="Tahoma" w:cs="Tahoma"/>
          <w:b/>
        </w:rPr>
      </w:pPr>
      <w:r w:rsidRPr="00CC1CB4">
        <w:rPr>
          <w:rFonts w:ascii="Tahoma" w:hAnsi="Tahoma" w:cs="Tahoma"/>
          <w:b/>
        </w:rPr>
        <w:t>„</w:t>
      </w:r>
      <w:r w:rsidR="00CC1CB4" w:rsidRPr="00CC1CB4">
        <w:rPr>
          <w:rFonts w:ascii="Tahoma" w:hAnsi="Tahoma" w:cs="Tahoma"/>
          <w:b/>
          <w:bCs/>
        </w:rPr>
        <w:t>Świadczenie usług telekomunikacyjnych w zakresie telefonii stacjonarnej dla Starostwa Powiatowego w Goleniowie</w:t>
      </w:r>
      <w:r w:rsidRPr="00CC1CB4">
        <w:rPr>
          <w:rFonts w:ascii="Tahoma" w:hAnsi="Tahoma" w:cs="Tahoma"/>
          <w:b/>
        </w:rPr>
        <w:t>”</w:t>
      </w:r>
    </w:p>
    <w:p w:rsidR="0067742B" w:rsidRPr="00E43197" w:rsidRDefault="0067742B" w:rsidP="0067742B">
      <w:pPr>
        <w:jc w:val="both"/>
        <w:rPr>
          <w:rFonts w:ascii="Tahoma" w:hAnsi="Tahoma" w:cs="Tahoma"/>
        </w:rPr>
      </w:pPr>
      <w:r w:rsidRPr="00E43197">
        <w:rPr>
          <w:rFonts w:ascii="Tahoma" w:hAnsi="Tahoma" w:cs="Tahoma"/>
          <w:color w:val="000000"/>
        </w:rPr>
        <w:t xml:space="preserve">oferujemy wykonanie zamówienia, zgodnie z wymogami opisu przedmiotu zamówienia wyliczone zgodnie z formularzem cenowym, za </w:t>
      </w:r>
      <w:r w:rsidRPr="00E43197">
        <w:rPr>
          <w:rFonts w:ascii="Tahoma" w:hAnsi="Tahoma" w:cs="Tahoma"/>
        </w:rPr>
        <w:t>cenę ryczałtową:</w:t>
      </w:r>
    </w:p>
    <w:p w:rsidR="003F3E6B" w:rsidRPr="00E43197" w:rsidRDefault="0067742B" w:rsidP="0067742B">
      <w:pPr>
        <w:tabs>
          <w:tab w:val="right" w:pos="1980"/>
          <w:tab w:val="left" w:leader="dot" w:pos="7380"/>
        </w:tabs>
        <w:spacing w:before="60" w:after="60"/>
        <w:jc w:val="both"/>
        <w:rPr>
          <w:rFonts w:ascii="Tahoma" w:hAnsi="Tahoma" w:cs="Tahoma"/>
          <w:color w:val="000000"/>
        </w:rPr>
      </w:pPr>
      <w:r w:rsidRPr="00E43197">
        <w:rPr>
          <w:rFonts w:ascii="Tahoma" w:hAnsi="Tahoma" w:cs="Tahoma"/>
          <w:color w:val="000000"/>
        </w:rPr>
        <w:t xml:space="preserve">Wartość netto: …………………………………………………………………………….……………………………..zł </w:t>
      </w:r>
    </w:p>
    <w:p w:rsidR="0067742B" w:rsidRPr="00E43197" w:rsidRDefault="0067742B" w:rsidP="0067742B">
      <w:pPr>
        <w:tabs>
          <w:tab w:val="right" w:pos="1980"/>
          <w:tab w:val="left" w:leader="dot" w:pos="7380"/>
        </w:tabs>
        <w:spacing w:before="60" w:after="60"/>
        <w:jc w:val="both"/>
        <w:rPr>
          <w:rFonts w:ascii="Tahoma" w:hAnsi="Tahoma" w:cs="Tahoma"/>
          <w:color w:val="000000"/>
        </w:rPr>
      </w:pPr>
      <w:r w:rsidRPr="00E43197">
        <w:rPr>
          <w:rFonts w:ascii="Tahoma" w:hAnsi="Tahoma" w:cs="Tahoma"/>
          <w:color w:val="000000"/>
        </w:rPr>
        <w:br/>
        <w:t>VAT: ………………………………………………………………………………………………………………………….zł</w:t>
      </w:r>
      <w:r w:rsidR="003F3E6B" w:rsidRPr="00E43197">
        <w:rPr>
          <w:rFonts w:ascii="Tahoma" w:hAnsi="Tahoma" w:cs="Tahoma"/>
          <w:color w:val="000000"/>
        </w:rPr>
        <w:br/>
      </w:r>
    </w:p>
    <w:p w:rsidR="0067742B" w:rsidRPr="00E43197" w:rsidRDefault="0067742B" w:rsidP="0067742B">
      <w:pPr>
        <w:jc w:val="both"/>
        <w:rPr>
          <w:rFonts w:ascii="Tahoma" w:hAnsi="Tahoma" w:cs="Tahoma"/>
          <w:color w:val="000000"/>
        </w:rPr>
      </w:pPr>
      <w:r w:rsidRPr="00E43197">
        <w:rPr>
          <w:rFonts w:ascii="Tahoma" w:hAnsi="Tahoma" w:cs="Tahoma"/>
          <w:color w:val="000000"/>
        </w:rPr>
        <w:t>Cena</w:t>
      </w:r>
      <w:r w:rsidRPr="00E43197">
        <w:rPr>
          <w:rFonts w:ascii="Tahoma" w:hAnsi="Tahoma" w:cs="Tahoma"/>
          <w:b/>
          <w:color w:val="000000"/>
        </w:rPr>
        <w:t xml:space="preserve"> </w:t>
      </w:r>
      <w:r w:rsidRPr="00E43197">
        <w:rPr>
          <w:rFonts w:ascii="Tahoma" w:hAnsi="Tahoma" w:cs="Tahoma"/>
          <w:color w:val="000000"/>
        </w:rPr>
        <w:t xml:space="preserve"> brutto.................................................................................................................. zł</w:t>
      </w:r>
    </w:p>
    <w:p w:rsidR="0067742B" w:rsidRPr="00E43197" w:rsidRDefault="0067742B" w:rsidP="0067742B">
      <w:pPr>
        <w:spacing w:after="0"/>
        <w:rPr>
          <w:rFonts w:ascii="Tahoma" w:hAnsi="Tahoma" w:cs="Tahoma"/>
          <w:color w:val="000000"/>
        </w:rPr>
      </w:pPr>
      <w:r w:rsidRPr="00E43197">
        <w:rPr>
          <w:rFonts w:ascii="Tahoma" w:hAnsi="Tahoma" w:cs="Tahoma"/>
          <w:color w:val="000000"/>
        </w:rPr>
        <w:t>cena brutto słownie...........................................................................................................</w:t>
      </w:r>
      <w:r w:rsidRPr="00E43197">
        <w:rPr>
          <w:rFonts w:ascii="Tahoma" w:hAnsi="Tahoma" w:cs="Tahoma"/>
          <w:color w:val="000000"/>
        </w:rPr>
        <w:br/>
      </w:r>
      <w:r w:rsidRPr="00E43197">
        <w:rPr>
          <w:rFonts w:ascii="Tahoma" w:hAnsi="Tahoma" w:cs="Tahoma"/>
          <w:color w:val="000000"/>
        </w:rPr>
        <w:br/>
        <w:t>…………………………………………………………………………………………………………………………………….</w:t>
      </w:r>
    </w:p>
    <w:p w:rsidR="0067742B" w:rsidRPr="00E43197" w:rsidRDefault="0067742B" w:rsidP="0067742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ab/>
        <w:t xml:space="preserve">Zobowiązujemy się do wykonania zamówienia oraz rozpoczęcia świadczenia usługi </w:t>
      </w:r>
      <w:r w:rsidRPr="00E43197">
        <w:rPr>
          <w:rFonts w:ascii="Tahoma" w:hAnsi="Tahoma" w:cs="Tahoma"/>
          <w:color w:val="000000"/>
          <w:sz w:val="22"/>
          <w:szCs w:val="22"/>
        </w:rPr>
        <w:br/>
        <w:t xml:space="preserve">w terminie: </w:t>
      </w:r>
    </w:p>
    <w:p w:rsidR="0067742B" w:rsidRPr="00E43197" w:rsidRDefault="0067742B" w:rsidP="0067742B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43197">
        <w:rPr>
          <w:rFonts w:ascii="Tahoma" w:eastAsia="Calibri" w:hAnsi="Tahoma" w:cs="Tahoma"/>
          <w:sz w:val="22"/>
          <w:szCs w:val="22"/>
          <w:lang w:eastAsia="en-US"/>
        </w:rPr>
        <w:t>świadczenie usług telekomunikacyjnych od dnia 01.08.2019 r. do dnia 31.07.2023 r.</w:t>
      </w:r>
    </w:p>
    <w:p w:rsidR="0067742B" w:rsidRPr="00E43197" w:rsidRDefault="0067742B" w:rsidP="0067742B">
      <w:pPr>
        <w:pStyle w:val="bodybez"/>
        <w:spacing w:before="0" w:line="240" w:lineRule="auto"/>
        <w:rPr>
          <w:rFonts w:ascii="Tahoma" w:hAnsi="Tahoma" w:cs="Tahoma"/>
          <w:sz w:val="22"/>
          <w:szCs w:val="22"/>
        </w:rPr>
      </w:pPr>
      <w:r w:rsidRPr="00E43197">
        <w:rPr>
          <w:rFonts w:ascii="Tahoma" w:hAnsi="Tahoma" w:cs="Tahoma"/>
          <w:sz w:val="22"/>
          <w:szCs w:val="22"/>
        </w:rPr>
        <w:t xml:space="preserve">Deklarujemy termin płatności faktur w ciągu </w:t>
      </w:r>
      <w:r w:rsidR="00CC1CB4">
        <w:rPr>
          <w:rFonts w:ascii="Tahoma" w:hAnsi="Tahoma" w:cs="Tahoma"/>
          <w:sz w:val="22"/>
          <w:szCs w:val="22"/>
        </w:rPr>
        <w:t>21</w:t>
      </w:r>
      <w:r w:rsidRPr="00E43197">
        <w:rPr>
          <w:rFonts w:ascii="Tahoma" w:hAnsi="Tahoma" w:cs="Tahoma"/>
          <w:sz w:val="22"/>
          <w:szCs w:val="22"/>
        </w:rPr>
        <w:t xml:space="preserve"> dni po przedłożeniu rachunku </w:t>
      </w:r>
      <w:r w:rsidRPr="00E43197">
        <w:rPr>
          <w:rFonts w:ascii="Tahoma" w:hAnsi="Tahoma" w:cs="Tahoma"/>
          <w:sz w:val="22"/>
          <w:szCs w:val="22"/>
        </w:rPr>
        <w:br/>
        <w:t>Zleceniodawcy.</w:t>
      </w:r>
    </w:p>
    <w:p w:rsidR="0067742B" w:rsidRPr="00E43197" w:rsidRDefault="0067742B" w:rsidP="0067742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67742B" w:rsidRPr="00E43197" w:rsidRDefault="0067742B" w:rsidP="0067742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Osobą/osobami do kontaktów z Zamawiającym odpowiedzialnymi za wykonanie zobowiązań umowy jest/są:</w:t>
      </w:r>
    </w:p>
    <w:p w:rsidR="003F3E6B" w:rsidRPr="00E43197" w:rsidRDefault="003F3E6B" w:rsidP="0067742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3F3E6B" w:rsidRPr="00E43197" w:rsidRDefault="003F3E6B" w:rsidP="0067742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3F3E6B" w:rsidRPr="00E43197" w:rsidRDefault="003F3E6B" w:rsidP="0067742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67742B" w:rsidRPr="00E43197" w:rsidRDefault="003F3E6B" w:rsidP="003F3E6B">
      <w:pPr>
        <w:pStyle w:val="pkt"/>
        <w:tabs>
          <w:tab w:val="left" w:leader="dot" w:pos="7740"/>
          <w:tab w:val="left" w:leader="dot" w:pos="8460"/>
        </w:tabs>
        <w:autoSpaceDE w:val="0"/>
        <w:autoSpaceDN w:val="0"/>
        <w:ind w:left="1080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>…..</w:t>
      </w:r>
      <w:r w:rsidR="0067742B"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ab/>
        <w:t xml:space="preserve">tel. kontaktowy, faks: 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E43197">
        <w:rPr>
          <w:rFonts w:ascii="Tahoma" w:hAnsi="Tahoma" w:cs="Tahoma"/>
          <w:color w:val="000000"/>
          <w:sz w:val="22"/>
          <w:szCs w:val="22"/>
        </w:rPr>
        <w:tab/>
        <w:t xml:space="preserve">zakres odpowiedzialności: </w:t>
      </w:r>
      <w:r w:rsidRPr="00E43197">
        <w:rPr>
          <w:rFonts w:ascii="Tahoma" w:hAnsi="Tahoma" w:cs="Tahoma"/>
          <w:color w:val="000000"/>
          <w:sz w:val="22"/>
          <w:szCs w:val="22"/>
        </w:rPr>
        <w:tab/>
      </w:r>
    </w:p>
    <w:p w:rsidR="0067742B" w:rsidRPr="00E43197" w:rsidRDefault="0067742B" w:rsidP="0067742B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</w:p>
    <w:p w:rsidR="0067742B" w:rsidRPr="00E43197" w:rsidRDefault="0067742B" w:rsidP="0067742B">
      <w:pPr>
        <w:rPr>
          <w:rFonts w:ascii="Tahoma" w:hAnsi="Tahoma" w:cs="Tahoma"/>
          <w:b/>
        </w:rPr>
      </w:pPr>
      <w:r w:rsidRPr="00E43197">
        <w:rPr>
          <w:rFonts w:ascii="Tahoma" w:hAnsi="Tahoma" w:cs="Tahoma"/>
          <w:b/>
        </w:rPr>
        <w:t>Oświadczenie dotyczące postanowień zapytania ofertowego:</w:t>
      </w:r>
    </w:p>
    <w:p w:rsidR="0067742B" w:rsidRPr="00E43197" w:rsidRDefault="0067742B" w:rsidP="0067742B">
      <w:pPr>
        <w:tabs>
          <w:tab w:val="left" w:pos="2130"/>
        </w:tabs>
        <w:spacing w:line="360" w:lineRule="auto"/>
        <w:jc w:val="both"/>
        <w:rPr>
          <w:rFonts w:ascii="Tahoma" w:hAnsi="Tahoma" w:cs="Tahoma"/>
          <w:b/>
        </w:rPr>
      </w:pPr>
      <w:r w:rsidRPr="00E43197">
        <w:rPr>
          <w:rFonts w:ascii="Tahoma" w:hAnsi="Tahoma" w:cs="Tahoma"/>
          <w:b/>
        </w:rPr>
        <w:t>1. Oświadczamy, że w cenie oferty zostały uwzględnione wszystkie koszty wykonania zamówienia i realizacji przyszłego świadczenia oraz, że cena nie zostanie zmieniona w trakcie wykonywania przedmiotu umowy.</w:t>
      </w:r>
    </w:p>
    <w:p w:rsidR="0067742B" w:rsidRPr="00E43197" w:rsidRDefault="0067742B" w:rsidP="0067742B">
      <w:pPr>
        <w:tabs>
          <w:tab w:val="left" w:pos="2130"/>
        </w:tabs>
        <w:spacing w:line="360" w:lineRule="auto"/>
        <w:jc w:val="both"/>
        <w:rPr>
          <w:rFonts w:ascii="Tahoma" w:hAnsi="Tahoma" w:cs="Tahoma"/>
          <w:b/>
        </w:rPr>
      </w:pPr>
      <w:r w:rsidRPr="00E43197">
        <w:rPr>
          <w:rFonts w:ascii="Tahoma" w:hAnsi="Tahoma" w:cs="Tahoma"/>
          <w:b/>
        </w:rPr>
        <w:t xml:space="preserve">2. Oświadczamy, że określone w zapytaniu ofertowym wymagania stawiane Wykonawcy zostały przez nas zaakceptowane bez zastrzeżeń </w:t>
      </w:r>
      <w:r w:rsidRPr="00E43197">
        <w:rPr>
          <w:rFonts w:ascii="Tahoma" w:hAnsi="Tahoma" w:cs="Tahoma"/>
          <w:b/>
        </w:rPr>
        <w:br/>
        <w:t xml:space="preserve">i zobowiązujemy się w wypadku wyboru naszej oferty do zawarcia umowy </w:t>
      </w:r>
      <w:r w:rsidRPr="00E43197">
        <w:rPr>
          <w:rFonts w:ascii="Tahoma" w:hAnsi="Tahoma" w:cs="Tahoma"/>
          <w:b/>
        </w:rPr>
        <w:br/>
        <w:t>w terminie wyznaczonym przez Zleceniodawcę.</w:t>
      </w:r>
    </w:p>
    <w:p w:rsidR="0067742B" w:rsidRDefault="0067742B" w:rsidP="0067742B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E43197">
        <w:rPr>
          <w:rFonts w:ascii="Tahoma" w:hAnsi="Tahoma" w:cs="Tahoma"/>
          <w:b/>
          <w:color w:val="000000"/>
          <w:sz w:val="22"/>
          <w:szCs w:val="22"/>
        </w:rPr>
        <w:t>3. Oświadczamy, że zapoznaliśmy się ze szczegółowym opisem przedmiotu zamówienia, nie wnosimy żadnych zastrzeżeń oraz uzyskaliśmy informacje niezbędne do przygotowania oferty.</w:t>
      </w:r>
    </w:p>
    <w:p w:rsidR="006E44FF" w:rsidRPr="00E43197" w:rsidRDefault="006E44FF" w:rsidP="0067742B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rFonts w:ascii="Tahoma" w:hAnsi="Tahoma" w:cs="Tahoma"/>
          <w:b/>
          <w:color w:val="000000"/>
          <w:sz w:val="22"/>
          <w:szCs w:val="22"/>
        </w:rPr>
      </w:pPr>
      <w:bookmarkStart w:id="0" w:name="_GoBack"/>
      <w:bookmarkEnd w:id="0"/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</w:rPr>
      </w:pPr>
      <w:r w:rsidRPr="00E43197">
        <w:rPr>
          <w:rFonts w:ascii="Tahoma" w:hAnsi="Tahoma" w:cs="Tahoma"/>
        </w:rPr>
        <w:t>Dokumenty składające się na ofertę: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1. .............................................................................................................................................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2. .............................................................................................................................................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3. .............................................................................................................................................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4. ..............................................................................................................................................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5. ..............................................................................................................................................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6. ..............................................................................................................................................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7. ...............................................................................................................................................</w:t>
      </w:r>
    </w:p>
    <w:p w:rsidR="0067742B" w:rsidRPr="00E43197" w:rsidRDefault="0067742B" w:rsidP="0067742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</w:rPr>
        <w:t>Posiadamy rachunek bankowy w banku</w:t>
      </w:r>
      <w:r w:rsidRPr="00E43197">
        <w:rPr>
          <w:rFonts w:ascii="Tahoma" w:hAnsi="Tahoma" w:cs="Tahoma"/>
          <w:sz w:val="20"/>
          <w:szCs w:val="20"/>
        </w:rPr>
        <w:t>………………………………………………………………..………………..</w:t>
      </w:r>
    </w:p>
    <w:p w:rsidR="0067742B" w:rsidRPr="00E43197" w:rsidRDefault="0067742B" w:rsidP="0067742B">
      <w:pPr>
        <w:pStyle w:val="Tekstpodstawowy"/>
        <w:jc w:val="both"/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2"/>
          <w:szCs w:val="22"/>
        </w:rPr>
        <w:t>numer rachunku :</w:t>
      </w:r>
      <w:r w:rsidRPr="00E43197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</w:t>
      </w:r>
    </w:p>
    <w:p w:rsidR="0067742B" w:rsidRPr="00E43197" w:rsidRDefault="0067742B" w:rsidP="0067742B">
      <w:pPr>
        <w:rPr>
          <w:rFonts w:ascii="Tahoma" w:hAnsi="Tahoma" w:cs="Tahoma"/>
        </w:rPr>
      </w:pPr>
      <w:r w:rsidRPr="00E43197">
        <w:rPr>
          <w:rFonts w:ascii="Tahoma" w:hAnsi="Tahoma" w:cs="Tahoma"/>
        </w:rPr>
        <w:t>Inne informacje Wykonawcy:</w:t>
      </w:r>
    </w:p>
    <w:p w:rsidR="0067742B" w:rsidRPr="00E43197" w:rsidRDefault="0067742B" w:rsidP="0067742B">
      <w:pPr>
        <w:rPr>
          <w:rFonts w:ascii="Tahoma" w:hAnsi="Tahoma" w:cs="Tahoma"/>
          <w:sz w:val="20"/>
          <w:szCs w:val="20"/>
        </w:rPr>
      </w:pPr>
      <w:r w:rsidRPr="00E43197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2361E5" w:rsidRPr="00E43197" w:rsidRDefault="0067742B" w:rsidP="0067742B">
      <w:pPr>
        <w:ind w:left="5387"/>
        <w:rPr>
          <w:rFonts w:ascii="Tahoma" w:hAnsi="Tahoma" w:cs="Tahoma"/>
        </w:rPr>
      </w:pPr>
      <w:r w:rsidRPr="00E43197">
        <w:rPr>
          <w:rFonts w:ascii="Tahoma" w:hAnsi="Tahoma" w:cs="Tahoma"/>
          <w:sz w:val="20"/>
          <w:szCs w:val="20"/>
        </w:rPr>
        <w:br/>
      </w:r>
      <w:r w:rsidRPr="00E43197">
        <w:rPr>
          <w:rFonts w:ascii="Tahoma" w:hAnsi="Tahoma" w:cs="Tahoma"/>
          <w:sz w:val="20"/>
          <w:szCs w:val="20"/>
        </w:rPr>
        <w:br/>
      </w:r>
      <w:r w:rsidRPr="00E43197">
        <w:rPr>
          <w:rFonts w:ascii="Tahoma" w:hAnsi="Tahoma" w:cs="Tahoma"/>
          <w:sz w:val="20"/>
          <w:szCs w:val="20"/>
        </w:rPr>
        <w:br/>
      </w:r>
      <w:r w:rsidRPr="00E43197">
        <w:rPr>
          <w:rFonts w:ascii="Tahoma" w:hAnsi="Tahoma" w:cs="Tahoma"/>
          <w:b/>
          <w:sz w:val="20"/>
          <w:szCs w:val="20"/>
        </w:rPr>
        <w:t>………............................................</w:t>
      </w:r>
      <w:r w:rsidRPr="00E43197">
        <w:rPr>
          <w:rFonts w:ascii="Tahoma" w:hAnsi="Tahoma" w:cs="Tahoma"/>
          <w:b/>
          <w:sz w:val="20"/>
          <w:szCs w:val="20"/>
        </w:rPr>
        <w:br/>
      </w:r>
      <w:r w:rsidRPr="00E43197">
        <w:rPr>
          <w:rFonts w:ascii="Tahoma" w:hAnsi="Tahoma" w:cs="Tahoma"/>
          <w:sz w:val="16"/>
          <w:szCs w:val="16"/>
        </w:rPr>
        <w:t xml:space="preserve"> (czytelny podpis Zleceniobiorcy)</w:t>
      </w:r>
    </w:p>
    <w:sectPr w:rsidR="002361E5" w:rsidRPr="00E43197" w:rsidSect="003F3E6B">
      <w:headerReference w:type="default" r:id="rId7"/>
      <w:foot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58E" w:rsidRDefault="0080558E" w:rsidP="002A1711">
      <w:pPr>
        <w:spacing w:after="0" w:line="240" w:lineRule="auto"/>
      </w:pPr>
      <w:r>
        <w:separator/>
      </w:r>
    </w:p>
  </w:endnote>
  <w:endnote w:type="continuationSeparator" w:id="0">
    <w:p w:rsidR="0080558E" w:rsidRDefault="0080558E" w:rsidP="002A1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2B" w:rsidRDefault="003F3E6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58E" w:rsidRDefault="0080558E" w:rsidP="002A1711">
      <w:pPr>
        <w:spacing w:after="0" w:line="240" w:lineRule="auto"/>
      </w:pPr>
      <w:r>
        <w:separator/>
      </w:r>
    </w:p>
  </w:footnote>
  <w:footnote w:type="continuationSeparator" w:id="0">
    <w:p w:rsidR="0080558E" w:rsidRDefault="0080558E" w:rsidP="002A1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711" w:rsidRDefault="003F3E6B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1711" w:rsidRDefault="002A1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625558"/>
    <w:multiLevelType w:val="hybridMultilevel"/>
    <w:tmpl w:val="A3C67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CF53420"/>
    <w:multiLevelType w:val="hybridMultilevel"/>
    <w:tmpl w:val="78362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272C48"/>
    <w:multiLevelType w:val="multilevel"/>
    <w:tmpl w:val="B2F02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68"/>
    <w:rsid w:val="00035625"/>
    <w:rsid w:val="00043B74"/>
    <w:rsid w:val="0008034B"/>
    <w:rsid w:val="0008333B"/>
    <w:rsid w:val="000B7B01"/>
    <w:rsid w:val="001446AA"/>
    <w:rsid w:val="002361E5"/>
    <w:rsid w:val="002524E0"/>
    <w:rsid w:val="002A1711"/>
    <w:rsid w:val="002B305F"/>
    <w:rsid w:val="002E283A"/>
    <w:rsid w:val="0030002B"/>
    <w:rsid w:val="00397D5C"/>
    <w:rsid w:val="003F3E6B"/>
    <w:rsid w:val="0067742B"/>
    <w:rsid w:val="006E44FF"/>
    <w:rsid w:val="0080558E"/>
    <w:rsid w:val="00866036"/>
    <w:rsid w:val="00870CD5"/>
    <w:rsid w:val="00903E31"/>
    <w:rsid w:val="00926955"/>
    <w:rsid w:val="009479A2"/>
    <w:rsid w:val="009723A7"/>
    <w:rsid w:val="009E697E"/>
    <w:rsid w:val="00B16536"/>
    <w:rsid w:val="00B657A5"/>
    <w:rsid w:val="00B75EFE"/>
    <w:rsid w:val="00C02CCA"/>
    <w:rsid w:val="00C06BF0"/>
    <w:rsid w:val="00C22690"/>
    <w:rsid w:val="00CA01B3"/>
    <w:rsid w:val="00CA4B14"/>
    <w:rsid w:val="00CC1CB4"/>
    <w:rsid w:val="00CC5A4A"/>
    <w:rsid w:val="00D15518"/>
    <w:rsid w:val="00DE0A40"/>
    <w:rsid w:val="00E23368"/>
    <w:rsid w:val="00E43197"/>
    <w:rsid w:val="00E56EA8"/>
    <w:rsid w:val="00E64857"/>
    <w:rsid w:val="00EB24E3"/>
    <w:rsid w:val="00EC0951"/>
    <w:rsid w:val="00FD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A9B10"/>
  <w15:chartTrackingRefBased/>
  <w15:docId w15:val="{B7ED1562-9B17-4EBE-960F-9A107AB57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83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semiHidden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08034B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08034B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rsid w:val="001446AA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446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rsid w:val="001446AA"/>
    <w:rPr>
      <w:rFonts w:ascii="Courier New" w:eastAsia="Times New Roman" w:hAnsi="Courier New" w:cs="Courier New"/>
    </w:rPr>
  </w:style>
  <w:style w:type="paragraph" w:customStyle="1" w:styleId="Podpunkt">
    <w:name w:val="Podpunkt"/>
    <w:basedOn w:val="Normalny"/>
    <w:rsid w:val="00866036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67742B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7742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67742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67742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bodybez">
    <w:name w:val="body bez"/>
    <w:rsid w:val="0067742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8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logotyp%20Starostw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Starostwo.dot</Template>
  <TotalTime>3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</dc:creator>
  <cp:keywords/>
  <cp:lastModifiedBy>Daniel Rutkowski</cp:lastModifiedBy>
  <cp:revision>8</cp:revision>
  <cp:lastPrinted>2019-05-21T06:39:00Z</cp:lastPrinted>
  <dcterms:created xsi:type="dcterms:W3CDTF">2019-06-11T11:21:00Z</dcterms:created>
  <dcterms:modified xsi:type="dcterms:W3CDTF">2019-06-12T10:28:00Z</dcterms:modified>
</cp:coreProperties>
</file>