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4D0E" w14:textId="51BCD944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7A0FEC">
        <w:rPr>
          <w:rFonts w:asciiTheme="minorHAnsi" w:hAnsiTheme="minorHAnsi" w:cstheme="minorHAnsi"/>
          <w:sz w:val="24"/>
          <w:szCs w:val="24"/>
        </w:rPr>
        <w:t>32</w:t>
      </w:r>
      <w:r w:rsidR="008D3B9F">
        <w:rPr>
          <w:rFonts w:asciiTheme="minorHAnsi" w:hAnsiTheme="minorHAnsi" w:cstheme="minorHAnsi"/>
          <w:sz w:val="24"/>
          <w:szCs w:val="24"/>
        </w:rPr>
        <w:t>9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81001A">
        <w:rPr>
          <w:rFonts w:asciiTheme="minorHAnsi" w:hAnsiTheme="minorHAnsi" w:cstheme="minorHAnsi"/>
          <w:sz w:val="24"/>
          <w:szCs w:val="24"/>
        </w:rPr>
        <w:t>7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7A0FEC">
        <w:rPr>
          <w:rFonts w:asciiTheme="minorHAnsi" w:hAnsiTheme="minorHAnsi" w:cstheme="minorHAnsi"/>
          <w:sz w:val="24"/>
          <w:szCs w:val="24"/>
        </w:rPr>
        <w:t>6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81001A">
        <w:rPr>
          <w:rFonts w:asciiTheme="minorHAnsi" w:hAnsiTheme="minorHAnsi" w:cstheme="minorHAnsi"/>
          <w:color w:val="000000"/>
          <w:sz w:val="24"/>
          <w:szCs w:val="24"/>
        </w:rPr>
        <w:t>3 czerwca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7A0FEC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9A04EAA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F63145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1185B3F3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2704A6">
        <w:rPr>
          <w:rFonts w:asciiTheme="minorHAnsi" w:hAnsiTheme="minorHAnsi" w:cstheme="minorHAnsi"/>
          <w:snapToGrid w:val="0"/>
          <w:sz w:val="24"/>
          <w:szCs w:val="24"/>
        </w:rPr>
        <w:t>5.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="002704A6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</w:t>
      </w:r>
      <w:proofErr w:type="spellStart"/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ppk</w:t>
      </w:r>
      <w:proofErr w:type="spellEnd"/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20.1805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81001A">
        <w:rPr>
          <w:rFonts w:asciiTheme="minorHAnsi" w:hAnsiTheme="minorHAnsi" w:cstheme="minorHAnsi"/>
          <w:b/>
          <w:snapToGrid w:val="0"/>
          <w:sz w:val="24"/>
          <w:szCs w:val="24"/>
        </w:rPr>
        <w:t>10</w:t>
      </w:r>
      <w:r w:rsidR="005F10C3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8D3B9F">
        <w:rPr>
          <w:rFonts w:asciiTheme="minorHAnsi" w:hAnsiTheme="minorHAnsi" w:cstheme="minorHAnsi"/>
          <w:b/>
          <w:snapToGrid w:val="0"/>
          <w:sz w:val="24"/>
          <w:szCs w:val="24"/>
        </w:rPr>
        <w:t>czerwca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b/>
          <w:snapToGrid w:val="0"/>
          <w:sz w:val="24"/>
          <w:szCs w:val="24"/>
        </w:rPr>
        <w:t>6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81001A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0291B3EC" w:rsidR="003E3772" w:rsidRDefault="00C65B03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samochód osobowy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8D3B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Fiat Panda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</w:p>
          <w:p w14:paraId="1839C28A" w14:textId="7A4B498B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Nr rej.: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</w:t>
            </w:r>
            <w:r w:rsidR="008D3B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G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L </w:t>
            </w:r>
            <w:r w:rsidR="008D3B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93096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8</w:t>
            </w:r>
          </w:p>
          <w:p w14:paraId="580CE98A" w14:textId="4A6A9E3A" w:rsidR="00A075CB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ŁOT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Y</w:t>
            </w:r>
          </w:p>
          <w:p w14:paraId="1FEDC6D9" w14:textId="651AC21E" w:rsidR="00A075CB" w:rsidRDefault="00A075CB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silnik: 1.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</w:p>
          <w:p w14:paraId="70400FFF" w14:textId="492D29DA" w:rsidR="00CC4EFF" w:rsidRPr="00F9491A" w:rsidRDefault="004B7CB9" w:rsidP="00A075CB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ZFA16900001111145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BECFFC8" w:rsidR="00CC4EFF" w:rsidRPr="00F9491A" w:rsidRDefault="00EF6377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33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310C9D58" w:rsidR="00CC4EFF" w:rsidRPr="00F9491A" w:rsidRDefault="0081001A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1650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113B6066" w14:textId="77777777" w:rsidR="0027745F" w:rsidRDefault="0027745F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168531F9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81001A">
        <w:rPr>
          <w:rFonts w:asciiTheme="minorHAnsi" w:hAnsiTheme="minorHAnsi" w:cstheme="minorHAnsi"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licytacji wynosi </w:t>
      </w:r>
      <w:r w:rsidR="0081001A">
        <w:rPr>
          <w:rFonts w:asciiTheme="minorHAnsi" w:hAnsiTheme="minorHAnsi" w:cstheme="minorHAnsi"/>
          <w:snapToGrid w:val="0"/>
          <w:sz w:val="24"/>
          <w:szCs w:val="24"/>
        </w:rPr>
        <w:t>1/2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sumy oszacowania tj. </w:t>
      </w:r>
      <w:r w:rsidR="0081001A">
        <w:rPr>
          <w:rFonts w:asciiTheme="minorHAnsi" w:hAnsiTheme="minorHAnsi" w:cstheme="minorHAnsi"/>
          <w:snapToGrid w:val="0"/>
          <w:sz w:val="24"/>
          <w:szCs w:val="24"/>
        </w:rPr>
        <w:t>1650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3B965F34" w:rsidR="001F037C" w:rsidRPr="00F9491A" w:rsidRDefault="001F037C" w:rsidP="0027745F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proofErr w:type="spellStart"/>
      <w:r w:rsidRPr="005B1C0F">
        <w:rPr>
          <w:rFonts w:asciiTheme="minorHAnsi" w:hAnsiTheme="minorHAnsi" w:cstheme="minorHAnsi"/>
          <w:snapToGrid w:val="0"/>
          <w:sz w:val="24"/>
          <w:szCs w:val="24"/>
        </w:rPr>
        <w:t>Ns</w:t>
      </w:r>
      <w:proofErr w:type="spellEnd"/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EF6377">
        <w:rPr>
          <w:rFonts w:asciiTheme="minorHAnsi" w:hAnsiTheme="minorHAnsi" w:cstheme="minorHAnsi"/>
          <w:snapToGrid w:val="0"/>
          <w:sz w:val="24"/>
          <w:szCs w:val="24"/>
        </w:rPr>
        <w:t>701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snapToGrid w:val="0"/>
          <w:sz w:val="24"/>
          <w:szCs w:val="24"/>
        </w:rPr>
        <w:t>5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27745F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Diesel Serwis Grzegorz </w:t>
      </w:r>
      <w:proofErr w:type="spellStart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Irzymski</w:t>
      </w:r>
      <w:proofErr w:type="spellEnd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218E1296" w14:textId="180D6AC6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61CB459E" w14:textId="43EC1652" w:rsidR="00D63D68" w:rsidRPr="00D63D68" w:rsidRDefault="00D63D68" w:rsidP="00D63D68">
      <w:pPr>
        <w:autoSpaceDE w:val="0"/>
        <w:autoSpaceDN w:val="0"/>
        <w:adjustRightInd w:val="0"/>
        <w:ind w:left="5664"/>
        <w:jc w:val="both"/>
        <w:rPr>
          <w:rFonts w:ascii="Times New Roman" w:hAnsi="Times New Roman"/>
          <w:b/>
          <w:bCs/>
          <w:i/>
          <w:iCs/>
          <w:snapToGrid w:val="0"/>
          <w:sz w:val="32"/>
          <w:szCs w:val="32"/>
        </w:rPr>
      </w:pPr>
      <w:r w:rsidRPr="00D63D68">
        <w:rPr>
          <w:rFonts w:ascii="Times New Roman" w:hAnsi="Times New Roman"/>
          <w:b/>
          <w:bCs/>
          <w:i/>
          <w:iCs/>
          <w:snapToGrid w:val="0"/>
          <w:sz w:val="32"/>
          <w:szCs w:val="32"/>
        </w:rPr>
        <w:t>Starosta Goleniowski</w:t>
      </w:r>
    </w:p>
    <w:sectPr w:rsidR="00D63D68" w:rsidRPr="00D63D68" w:rsidSect="00C2287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2790F" w14:textId="77777777" w:rsidR="00BE1619" w:rsidRDefault="00BE1619" w:rsidP="00C126BB">
      <w:pPr>
        <w:spacing w:after="0" w:line="240" w:lineRule="auto"/>
      </w:pPr>
      <w:r>
        <w:separator/>
      </w:r>
    </w:p>
  </w:endnote>
  <w:endnote w:type="continuationSeparator" w:id="0">
    <w:p w14:paraId="37E9F232" w14:textId="77777777" w:rsidR="00BE1619" w:rsidRDefault="00BE1619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7F7EBCA7">
          <wp:simplePos x="0" y="0"/>
          <wp:positionH relativeFrom="column">
            <wp:posOffset>1343964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2B267" w14:textId="77777777" w:rsidR="00BE1619" w:rsidRDefault="00BE1619" w:rsidP="00C126BB">
      <w:pPr>
        <w:spacing w:after="0" w:line="240" w:lineRule="auto"/>
      </w:pPr>
      <w:r>
        <w:separator/>
      </w:r>
    </w:p>
  </w:footnote>
  <w:footnote w:type="continuationSeparator" w:id="0">
    <w:p w14:paraId="1F5F2639" w14:textId="77777777" w:rsidR="00BE1619" w:rsidRDefault="00BE1619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963DD"/>
    <w:rsid w:val="000C7E03"/>
    <w:rsid w:val="000E7484"/>
    <w:rsid w:val="00104796"/>
    <w:rsid w:val="00112164"/>
    <w:rsid w:val="00112EFA"/>
    <w:rsid w:val="00122C1E"/>
    <w:rsid w:val="00131B08"/>
    <w:rsid w:val="00155669"/>
    <w:rsid w:val="001A308C"/>
    <w:rsid w:val="001C2CDD"/>
    <w:rsid w:val="001E3DE1"/>
    <w:rsid w:val="001F037C"/>
    <w:rsid w:val="00216FE6"/>
    <w:rsid w:val="00234C3A"/>
    <w:rsid w:val="002433E2"/>
    <w:rsid w:val="002477D8"/>
    <w:rsid w:val="0026763A"/>
    <w:rsid w:val="002704A6"/>
    <w:rsid w:val="0027745F"/>
    <w:rsid w:val="002C290A"/>
    <w:rsid w:val="002C6796"/>
    <w:rsid w:val="002E5A86"/>
    <w:rsid w:val="002F623C"/>
    <w:rsid w:val="0030111F"/>
    <w:rsid w:val="00323573"/>
    <w:rsid w:val="00344926"/>
    <w:rsid w:val="003D2C3C"/>
    <w:rsid w:val="003E3772"/>
    <w:rsid w:val="003E4FFF"/>
    <w:rsid w:val="003F7B92"/>
    <w:rsid w:val="00411363"/>
    <w:rsid w:val="00422E41"/>
    <w:rsid w:val="00427066"/>
    <w:rsid w:val="00440E40"/>
    <w:rsid w:val="0046388C"/>
    <w:rsid w:val="004752FD"/>
    <w:rsid w:val="004840FD"/>
    <w:rsid w:val="00490F25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1C0F"/>
    <w:rsid w:val="005B2CF9"/>
    <w:rsid w:val="005F10C3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10BCF"/>
    <w:rsid w:val="007612DA"/>
    <w:rsid w:val="00780252"/>
    <w:rsid w:val="007A0FEC"/>
    <w:rsid w:val="007A23C5"/>
    <w:rsid w:val="007C78CB"/>
    <w:rsid w:val="007D3390"/>
    <w:rsid w:val="007D3AE1"/>
    <w:rsid w:val="007E3087"/>
    <w:rsid w:val="007F3DCF"/>
    <w:rsid w:val="007F777F"/>
    <w:rsid w:val="0081001A"/>
    <w:rsid w:val="008221AB"/>
    <w:rsid w:val="00826F52"/>
    <w:rsid w:val="00857106"/>
    <w:rsid w:val="00877AD1"/>
    <w:rsid w:val="00896C0D"/>
    <w:rsid w:val="008A4A64"/>
    <w:rsid w:val="008A70D3"/>
    <w:rsid w:val="008B13D4"/>
    <w:rsid w:val="008B1EB3"/>
    <w:rsid w:val="008B2BAA"/>
    <w:rsid w:val="008B7843"/>
    <w:rsid w:val="008C6B3B"/>
    <w:rsid w:val="008D3B9F"/>
    <w:rsid w:val="008E4BA4"/>
    <w:rsid w:val="008E5152"/>
    <w:rsid w:val="008F0368"/>
    <w:rsid w:val="0090006F"/>
    <w:rsid w:val="00900271"/>
    <w:rsid w:val="0093310F"/>
    <w:rsid w:val="00977F22"/>
    <w:rsid w:val="0099743D"/>
    <w:rsid w:val="009A09CF"/>
    <w:rsid w:val="009C04AE"/>
    <w:rsid w:val="009E13AD"/>
    <w:rsid w:val="009E389F"/>
    <w:rsid w:val="00A0032A"/>
    <w:rsid w:val="00A0496B"/>
    <w:rsid w:val="00A075CB"/>
    <w:rsid w:val="00A1709C"/>
    <w:rsid w:val="00A40E69"/>
    <w:rsid w:val="00A42A5F"/>
    <w:rsid w:val="00A478F7"/>
    <w:rsid w:val="00A54AFE"/>
    <w:rsid w:val="00A571B0"/>
    <w:rsid w:val="00A7589A"/>
    <w:rsid w:val="00A76A6F"/>
    <w:rsid w:val="00A81D21"/>
    <w:rsid w:val="00A84E90"/>
    <w:rsid w:val="00A9739F"/>
    <w:rsid w:val="00AA14DF"/>
    <w:rsid w:val="00AD7F89"/>
    <w:rsid w:val="00AF6E41"/>
    <w:rsid w:val="00AF7E27"/>
    <w:rsid w:val="00B02476"/>
    <w:rsid w:val="00B1580D"/>
    <w:rsid w:val="00B3414C"/>
    <w:rsid w:val="00B359F9"/>
    <w:rsid w:val="00B37AD5"/>
    <w:rsid w:val="00B84F21"/>
    <w:rsid w:val="00B92DFF"/>
    <w:rsid w:val="00BA2C44"/>
    <w:rsid w:val="00BC2248"/>
    <w:rsid w:val="00BC2530"/>
    <w:rsid w:val="00BC300F"/>
    <w:rsid w:val="00BC5022"/>
    <w:rsid w:val="00BC6ADE"/>
    <w:rsid w:val="00BE1619"/>
    <w:rsid w:val="00BF0D4D"/>
    <w:rsid w:val="00C02273"/>
    <w:rsid w:val="00C126BB"/>
    <w:rsid w:val="00C134FB"/>
    <w:rsid w:val="00C2274A"/>
    <w:rsid w:val="00C22876"/>
    <w:rsid w:val="00C65B03"/>
    <w:rsid w:val="00C70CE8"/>
    <w:rsid w:val="00C87D3E"/>
    <w:rsid w:val="00CA54BE"/>
    <w:rsid w:val="00CB398B"/>
    <w:rsid w:val="00CB655A"/>
    <w:rsid w:val="00CC4EFF"/>
    <w:rsid w:val="00CC72B0"/>
    <w:rsid w:val="00CF1716"/>
    <w:rsid w:val="00D2607E"/>
    <w:rsid w:val="00D32ECE"/>
    <w:rsid w:val="00D5503E"/>
    <w:rsid w:val="00D63D68"/>
    <w:rsid w:val="00D8250B"/>
    <w:rsid w:val="00D9282B"/>
    <w:rsid w:val="00DA2441"/>
    <w:rsid w:val="00DB1B34"/>
    <w:rsid w:val="00DD2F46"/>
    <w:rsid w:val="00DE1794"/>
    <w:rsid w:val="00DE7068"/>
    <w:rsid w:val="00DF4572"/>
    <w:rsid w:val="00E06607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EF6377"/>
    <w:rsid w:val="00F03610"/>
    <w:rsid w:val="00F20184"/>
    <w:rsid w:val="00F2315F"/>
    <w:rsid w:val="00F40722"/>
    <w:rsid w:val="00F53A53"/>
    <w:rsid w:val="00F6126E"/>
    <w:rsid w:val="00F63145"/>
    <w:rsid w:val="00F67962"/>
    <w:rsid w:val="00F7794A"/>
    <w:rsid w:val="00F9491A"/>
    <w:rsid w:val="00FA0BE4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99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41</cp:revision>
  <cp:lastPrinted>2026-05-20T10:09:00Z</cp:lastPrinted>
  <dcterms:created xsi:type="dcterms:W3CDTF">2021-12-06T10:38:00Z</dcterms:created>
  <dcterms:modified xsi:type="dcterms:W3CDTF">2026-06-03T12:17:00Z</dcterms:modified>
</cp:coreProperties>
</file>