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94D0E" w14:textId="3F3E39BE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7A0FEC">
        <w:rPr>
          <w:rFonts w:asciiTheme="minorHAnsi" w:hAnsiTheme="minorHAnsi" w:cstheme="minorHAnsi"/>
          <w:sz w:val="24"/>
          <w:szCs w:val="24"/>
        </w:rPr>
        <w:t>32</w:t>
      </w:r>
      <w:r w:rsidR="008D3B9F">
        <w:rPr>
          <w:rFonts w:asciiTheme="minorHAnsi" w:hAnsiTheme="minorHAnsi" w:cstheme="minorHAnsi"/>
          <w:sz w:val="24"/>
          <w:szCs w:val="24"/>
        </w:rPr>
        <w:t>9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="007A0FEC">
        <w:rPr>
          <w:rFonts w:asciiTheme="minorHAnsi" w:hAnsiTheme="minorHAnsi" w:cstheme="minorHAnsi"/>
          <w:sz w:val="24"/>
          <w:szCs w:val="24"/>
        </w:rPr>
        <w:t>3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Pr="005B1C0F">
        <w:rPr>
          <w:rFonts w:asciiTheme="minorHAnsi" w:hAnsiTheme="minorHAnsi" w:cstheme="minorHAnsi"/>
          <w:sz w:val="24"/>
          <w:szCs w:val="24"/>
        </w:rPr>
        <w:t>20</w:t>
      </w:r>
      <w:r w:rsidR="00BC5022" w:rsidRPr="005B1C0F">
        <w:rPr>
          <w:rFonts w:asciiTheme="minorHAnsi" w:hAnsiTheme="minorHAnsi" w:cstheme="minorHAnsi"/>
          <w:sz w:val="24"/>
          <w:szCs w:val="24"/>
        </w:rPr>
        <w:t>2</w:t>
      </w:r>
      <w:r w:rsidR="007A0FEC">
        <w:rPr>
          <w:rFonts w:asciiTheme="minorHAnsi" w:hAnsiTheme="minorHAnsi" w:cstheme="minorHAnsi"/>
          <w:sz w:val="24"/>
          <w:szCs w:val="24"/>
        </w:rPr>
        <w:t>6</w:t>
      </w:r>
      <w:r w:rsidRPr="005B1C0F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90006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C70CE8">
        <w:rPr>
          <w:rFonts w:asciiTheme="minorHAnsi" w:hAnsiTheme="minorHAnsi" w:cstheme="minorHAnsi"/>
          <w:color w:val="000000"/>
          <w:sz w:val="24"/>
          <w:szCs w:val="24"/>
        </w:rPr>
        <w:t>0</w:t>
      </w:r>
      <w:r w:rsidR="008D3B9F">
        <w:rPr>
          <w:rFonts w:asciiTheme="minorHAnsi" w:hAnsiTheme="minorHAnsi" w:cstheme="minorHAnsi"/>
          <w:color w:val="000000"/>
          <w:sz w:val="24"/>
          <w:szCs w:val="24"/>
        </w:rPr>
        <w:t xml:space="preserve"> maja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7A0FEC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r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3795DAF2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2704A6">
        <w:rPr>
          <w:rFonts w:asciiTheme="minorHAnsi" w:hAnsiTheme="minorHAnsi" w:cstheme="minorHAnsi"/>
          <w:snapToGrid w:val="0"/>
          <w:sz w:val="24"/>
          <w:szCs w:val="24"/>
        </w:rPr>
        <w:t>5.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1</w:t>
      </w:r>
      <w:r w:rsidR="002704A6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</w:t>
      </w:r>
      <w:proofErr w:type="spellStart"/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ppk</w:t>
      </w:r>
      <w:proofErr w:type="spellEnd"/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20.1805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wiadomości, </w:t>
      </w:r>
      <w:r w:rsidR="00826F52" w:rsidRPr="00A571B0">
        <w:rPr>
          <w:rFonts w:asciiTheme="minorHAnsi" w:hAnsiTheme="minorHAnsi" w:cstheme="minorHAnsi"/>
          <w:snapToGrid w:val="0"/>
          <w:sz w:val="24"/>
          <w:szCs w:val="24"/>
          <w:highlight w:val="yellow"/>
        </w:rPr>
        <w:br/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8D3B9F">
        <w:rPr>
          <w:rFonts w:asciiTheme="minorHAnsi" w:hAnsiTheme="minorHAnsi" w:cstheme="minorHAnsi"/>
          <w:b/>
          <w:snapToGrid w:val="0"/>
          <w:sz w:val="24"/>
          <w:szCs w:val="24"/>
        </w:rPr>
        <w:t>3</w:t>
      </w:r>
      <w:r w:rsidR="005F10C3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8D3B9F">
        <w:rPr>
          <w:rFonts w:asciiTheme="minorHAnsi" w:hAnsiTheme="minorHAnsi" w:cstheme="minorHAnsi"/>
          <w:b/>
          <w:snapToGrid w:val="0"/>
          <w:sz w:val="24"/>
          <w:szCs w:val="24"/>
        </w:rPr>
        <w:t>czerwca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7A0FEC">
        <w:rPr>
          <w:rFonts w:asciiTheme="minorHAnsi" w:hAnsiTheme="minorHAnsi" w:cstheme="minorHAnsi"/>
          <w:b/>
          <w:snapToGrid w:val="0"/>
          <w:sz w:val="24"/>
          <w:szCs w:val="24"/>
        </w:rPr>
        <w:t>6</w:t>
      </w:r>
      <w:r w:rsidR="00A7589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5B1C0F">
        <w:rPr>
          <w:rFonts w:asciiTheme="minorHAnsi" w:hAnsiTheme="minorHAnsi" w:cstheme="minorHAnsi"/>
          <w:snapToGrid w:val="0"/>
          <w:sz w:val="24"/>
          <w:szCs w:val="24"/>
        </w:rPr>
        <w:t>na parkingu strzeżonym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6B9D9E9B" w14:textId="13A429DB" w:rsidR="003E3772" w:rsidRDefault="00C65B03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samochód osobowy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8D3B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Fiat Panda</w:t>
            </w:r>
          </w:p>
          <w:p w14:paraId="1839C28A" w14:textId="7A4B498B" w:rsidR="007F3DCF" w:rsidRPr="00F9491A" w:rsidRDefault="003E3772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Nr rej.: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</w:t>
            </w:r>
            <w:r w:rsidR="008D3B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G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L </w:t>
            </w:r>
            <w:r w:rsidR="008D3B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93096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8</w:t>
            </w:r>
          </w:p>
          <w:p w14:paraId="580CE98A" w14:textId="4A6A9E3A" w:rsidR="00A075CB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ŁOT</w:t>
            </w:r>
            <w:r w:rsidR="007A0FEC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Y</w:t>
            </w:r>
          </w:p>
          <w:p w14:paraId="1FEDC6D9" w14:textId="651AC21E" w:rsidR="00A075CB" w:rsidRDefault="00A075CB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silnik: 1.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</w:p>
          <w:p w14:paraId="70400FFF" w14:textId="492D29DA" w:rsidR="00CC4EFF" w:rsidRPr="00F9491A" w:rsidRDefault="004B7CB9" w:rsidP="00A075CB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ZFA16900001111145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4BECFFC8" w:rsidR="00CC4EFF" w:rsidRPr="00F9491A" w:rsidRDefault="00EF6377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33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3B82EAD7" w:rsidR="00CC4EFF" w:rsidRPr="00F9491A" w:rsidRDefault="007A0FEC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  <w:r w:rsidR="00EF6377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47</w:t>
            </w: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113B6066" w14:textId="77777777" w:rsidR="0027745F" w:rsidRDefault="0027745F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4F36D883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pierwszej licytacji wynosi ¾ sumy oszacowania tj. </w:t>
      </w:r>
      <w:r w:rsidR="00EF6377">
        <w:rPr>
          <w:rFonts w:asciiTheme="minorHAnsi" w:hAnsiTheme="minorHAnsi" w:cstheme="minorHAnsi"/>
          <w:snapToGrid w:val="0"/>
          <w:sz w:val="24"/>
          <w:szCs w:val="24"/>
        </w:rPr>
        <w:t>2475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3B965F34" w:rsidR="001F037C" w:rsidRPr="00F9491A" w:rsidRDefault="001F037C" w:rsidP="0027745F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proofErr w:type="spellStart"/>
      <w:r w:rsidRPr="005B1C0F">
        <w:rPr>
          <w:rFonts w:asciiTheme="minorHAnsi" w:hAnsiTheme="minorHAnsi" w:cstheme="minorHAnsi"/>
          <w:snapToGrid w:val="0"/>
          <w:sz w:val="24"/>
          <w:szCs w:val="24"/>
        </w:rPr>
        <w:t>Ns</w:t>
      </w:r>
      <w:proofErr w:type="spellEnd"/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EF6377">
        <w:rPr>
          <w:rFonts w:asciiTheme="minorHAnsi" w:hAnsiTheme="minorHAnsi" w:cstheme="minorHAnsi"/>
          <w:snapToGrid w:val="0"/>
          <w:sz w:val="24"/>
          <w:szCs w:val="24"/>
        </w:rPr>
        <w:t>701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5B1C0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7A0FEC">
        <w:rPr>
          <w:rFonts w:asciiTheme="minorHAnsi" w:hAnsiTheme="minorHAnsi" w:cstheme="minorHAnsi"/>
          <w:snapToGrid w:val="0"/>
          <w:sz w:val="24"/>
          <w:szCs w:val="24"/>
        </w:rPr>
        <w:t>5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27745F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Diesel Serwis Grzegorz </w:t>
      </w:r>
      <w:proofErr w:type="spellStart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Irzymski</w:t>
      </w:r>
      <w:proofErr w:type="spellEnd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218E1296" w14:textId="180D6AC6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666E33B" w:rsidR="00C126BB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5BE1958B" w14:textId="30A5833F" w:rsidR="0009133C" w:rsidRPr="0009133C" w:rsidRDefault="0009133C" w:rsidP="0009133C">
      <w:pPr>
        <w:autoSpaceDE w:val="0"/>
        <w:autoSpaceDN w:val="0"/>
        <w:adjustRightInd w:val="0"/>
        <w:ind w:left="6372"/>
        <w:jc w:val="both"/>
        <w:rPr>
          <w:rFonts w:ascii="Times New Roman" w:hAnsi="Times New Roman"/>
          <w:i/>
          <w:iCs/>
          <w:snapToGrid w:val="0"/>
          <w:sz w:val="32"/>
          <w:szCs w:val="32"/>
        </w:rPr>
      </w:pPr>
      <w:r w:rsidRPr="0009133C">
        <w:rPr>
          <w:rFonts w:ascii="Times New Roman" w:hAnsi="Times New Roman"/>
          <w:i/>
          <w:iCs/>
          <w:snapToGrid w:val="0"/>
          <w:sz w:val="32"/>
          <w:szCs w:val="32"/>
        </w:rPr>
        <w:t>Starosta Goleniowski</w:t>
      </w:r>
    </w:p>
    <w:sectPr w:rsidR="0009133C" w:rsidRPr="0009133C" w:rsidSect="00C2287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EE31C" w14:textId="77777777" w:rsidR="008849B4" w:rsidRDefault="008849B4" w:rsidP="00C126BB">
      <w:pPr>
        <w:spacing w:after="0" w:line="240" w:lineRule="auto"/>
      </w:pPr>
      <w:r>
        <w:separator/>
      </w:r>
    </w:p>
  </w:endnote>
  <w:endnote w:type="continuationSeparator" w:id="0">
    <w:p w14:paraId="08FB4EAA" w14:textId="77777777" w:rsidR="008849B4" w:rsidRDefault="008849B4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7F7EBCA7">
          <wp:simplePos x="0" y="0"/>
          <wp:positionH relativeFrom="column">
            <wp:posOffset>1343964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36B04" w14:textId="77777777" w:rsidR="008849B4" w:rsidRDefault="008849B4" w:rsidP="00C126BB">
      <w:pPr>
        <w:spacing w:after="0" w:line="240" w:lineRule="auto"/>
      </w:pPr>
      <w:r>
        <w:separator/>
      </w:r>
    </w:p>
  </w:footnote>
  <w:footnote w:type="continuationSeparator" w:id="0">
    <w:p w14:paraId="7BB7A206" w14:textId="77777777" w:rsidR="008849B4" w:rsidRDefault="008849B4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133C"/>
    <w:rsid w:val="00094621"/>
    <w:rsid w:val="000963DD"/>
    <w:rsid w:val="000C7E03"/>
    <w:rsid w:val="000E7484"/>
    <w:rsid w:val="00104796"/>
    <w:rsid w:val="00112164"/>
    <w:rsid w:val="00112EFA"/>
    <w:rsid w:val="00122C1E"/>
    <w:rsid w:val="00131B08"/>
    <w:rsid w:val="00155669"/>
    <w:rsid w:val="001A308C"/>
    <w:rsid w:val="001C2CDD"/>
    <w:rsid w:val="001E3DE1"/>
    <w:rsid w:val="001F037C"/>
    <w:rsid w:val="00216FE6"/>
    <w:rsid w:val="00234C3A"/>
    <w:rsid w:val="002433E2"/>
    <w:rsid w:val="002477D8"/>
    <w:rsid w:val="0026763A"/>
    <w:rsid w:val="002704A6"/>
    <w:rsid w:val="0027745F"/>
    <w:rsid w:val="002C290A"/>
    <w:rsid w:val="002E5A86"/>
    <w:rsid w:val="002F49A5"/>
    <w:rsid w:val="002F623C"/>
    <w:rsid w:val="0030111F"/>
    <w:rsid w:val="00323573"/>
    <w:rsid w:val="00344926"/>
    <w:rsid w:val="003D2C3C"/>
    <w:rsid w:val="003E3772"/>
    <w:rsid w:val="003E4FFF"/>
    <w:rsid w:val="00411363"/>
    <w:rsid w:val="00422E41"/>
    <w:rsid w:val="00427066"/>
    <w:rsid w:val="00440E40"/>
    <w:rsid w:val="0046388C"/>
    <w:rsid w:val="004752FD"/>
    <w:rsid w:val="004840FD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1C0F"/>
    <w:rsid w:val="005B2CF9"/>
    <w:rsid w:val="005F10C3"/>
    <w:rsid w:val="0063046A"/>
    <w:rsid w:val="00654052"/>
    <w:rsid w:val="00654793"/>
    <w:rsid w:val="0066773A"/>
    <w:rsid w:val="0067186F"/>
    <w:rsid w:val="00687990"/>
    <w:rsid w:val="006A5041"/>
    <w:rsid w:val="006C6607"/>
    <w:rsid w:val="006D4D9F"/>
    <w:rsid w:val="006E1319"/>
    <w:rsid w:val="00710BCF"/>
    <w:rsid w:val="007612DA"/>
    <w:rsid w:val="00780252"/>
    <w:rsid w:val="007A0FEC"/>
    <w:rsid w:val="007A23C5"/>
    <w:rsid w:val="007C78CB"/>
    <w:rsid w:val="007D3390"/>
    <w:rsid w:val="007D3AE1"/>
    <w:rsid w:val="007E3087"/>
    <w:rsid w:val="007F3DCF"/>
    <w:rsid w:val="007F777F"/>
    <w:rsid w:val="008221AB"/>
    <w:rsid w:val="00826F52"/>
    <w:rsid w:val="00857106"/>
    <w:rsid w:val="00877AD1"/>
    <w:rsid w:val="008849B4"/>
    <w:rsid w:val="00896C0D"/>
    <w:rsid w:val="008A4A64"/>
    <w:rsid w:val="008A70D3"/>
    <w:rsid w:val="008B13D4"/>
    <w:rsid w:val="008B1EB3"/>
    <w:rsid w:val="008B2BAA"/>
    <w:rsid w:val="008B7843"/>
    <w:rsid w:val="008C6B3B"/>
    <w:rsid w:val="008D3B9F"/>
    <w:rsid w:val="008E4BA4"/>
    <w:rsid w:val="008F0368"/>
    <w:rsid w:val="0090006F"/>
    <w:rsid w:val="00900271"/>
    <w:rsid w:val="0093310F"/>
    <w:rsid w:val="00977F22"/>
    <w:rsid w:val="0099743D"/>
    <w:rsid w:val="009A09CF"/>
    <w:rsid w:val="009C04AE"/>
    <w:rsid w:val="009E13AD"/>
    <w:rsid w:val="009E389F"/>
    <w:rsid w:val="00A0032A"/>
    <w:rsid w:val="00A0496B"/>
    <w:rsid w:val="00A075CB"/>
    <w:rsid w:val="00A1709C"/>
    <w:rsid w:val="00A40E69"/>
    <w:rsid w:val="00A42A5F"/>
    <w:rsid w:val="00A478F7"/>
    <w:rsid w:val="00A54AFE"/>
    <w:rsid w:val="00A571B0"/>
    <w:rsid w:val="00A7589A"/>
    <w:rsid w:val="00A76A6F"/>
    <w:rsid w:val="00A81D21"/>
    <w:rsid w:val="00A84E90"/>
    <w:rsid w:val="00A9739F"/>
    <w:rsid w:val="00AA14DF"/>
    <w:rsid w:val="00AD7F89"/>
    <w:rsid w:val="00AF6E41"/>
    <w:rsid w:val="00AF7E27"/>
    <w:rsid w:val="00B02476"/>
    <w:rsid w:val="00B3414C"/>
    <w:rsid w:val="00B359F9"/>
    <w:rsid w:val="00B37AD5"/>
    <w:rsid w:val="00B84F21"/>
    <w:rsid w:val="00B92DFF"/>
    <w:rsid w:val="00BA2C44"/>
    <w:rsid w:val="00BC2248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22876"/>
    <w:rsid w:val="00C65B03"/>
    <w:rsid w:val="00C70CE8"/>
    <w:rsid w:val="00C87D3E"/>
    <w:rsid w:val="00CA54BE"/>
    <w:rsid w:val="00CB398B"/>
    <w:rsid w:val="00CB655A"/>
    <w:rsid w:val="00CC4EFF"/>
    <w:rsid w:val="00CC72B0"/>
    <w:rsid w:val="00CF1716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06607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EF6377"/>
    <w:rsid w:val="00F03610"/>
    <w:rsid w:val="00F20184"/>
    <w:rsid w:val="00F2315F"/>
    <w:rsid w:val="00F40722"/>
    <w:rsid w:val="00F53A53"/>
    <w:rsid w:val="00F6126E"/>
    <w:rsid w:val="00F67962"/>
    <w:rsid w:val="00F7794A"/>
    <w:rsid w:val="00F9491A"/>
    <w:rsid w:val="00FA0BE4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starostwagoleniowski_czb.dot</Template>
  <TotalTime>97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43</cp:revision>
  <cp:lastPrinted>2026-05-20T10:09:00Z</cp:lastPrinted>
  <dcterms:created xsi:type="dcterms:W3CDTF">2021-12-06T10:38:00Z</dcterms:created>
  <dcterms:modified xsi:type="dcterms:W3CDTF">2026-05-20T10:33:00Z</dcterms:modified>
</cp:coreProperties>
</file>