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4D0E" w14:textId="274F3A86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7A0FEC">
        <w:rPr>
          <w:rFonts w:asciiTheme="minorHAnsi" w:hAnsiTheme="minorHAnsi" w:cstheme="minorHAnsi"/>
          <w:sz w:val="24"/>
          <w:szCs w:val="24"/>
        </w:rPr>
        <w:t>32</w:t>
      </w:r>
      <w:r w:rsidR="005F10C3">
        <w:rPr>
          <w:rFonts w:asciiTheme="minorHAnsi" w:hAnsiTheme="minorHAnsi" w:cstheme="minorHAnsi"/>
          <w:sz w:val="24"/>
          <w:szCs w:val="24"/>
        </w:rPr>
        <w:t>2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4A1C1B">
        <w:rPr>
          <w:rFonts w:asciiTheme="minorHAnsi" w:hAnsiTheme="minorHAnsi" w:cstheme="minorHAnsi"/>
          <w:sz w:val="24"/>
          <w:szCs w:val="24"/>
        </w:rPr>
        <w:t>4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7A0FEC">
        <w:rPr>
          <w:rFonts w:asciiTheme="minorHAnsi" w:hAnsiTheme="minorHAnsi" w:cstheme="minorHAnsi"/>
          <w:sz w:val="24"/>
          <w:szCs w:val="24"/>
        </w:rPr>
        <w:t>6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90006F">
        <w:rPr>
          <w:rFonts w:asciiTheme="minorHAnsi" w:hAnsiTheme="minorHAnsi" w:cstheme="minorHAnsi"/>
          <w:color w:val="000000"/>
          <w:sz w:val="24"/>
          <w:szCs w:val="24"/>
        </w:rPr>
        <w:t>5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A1C1B">
        <w:rPr>
          <w:rFonts w:asciiTheme="minorHAnsi" w:hAnsiTheme="minorHAnsi" w:cstheme="minorHAnsi"/>
          <w:color w:val="000000"/>
          <w:sz w:val="24"/>
          <w:szCs w:val="24"/>
        </w:rPr>
        <w:t>marca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7A0FEC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480092C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21082E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6390DC85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5.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 t.j.)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4A1C1B">
        <w:rPr>
          <w:rFonts w:asciiTheme="minorHAnsi" w:hAnsiTheme="minorHAnsi" w:cstheme="minorHAnsi"/>
          <w:b/>
          <w:snapToGrid w:val="0"/>
          <w:sz w:val="24"/>
          <w:szCs w:val="24"/>
        </w:rPr>
        <w:t>1</w:t>
      </w:r>
      <w:r w:rsidR="005D5D74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5F10C3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7A0FEC">
        <w:rPr>
          <w:rFonts w:asciiTheme="minorHAnsi" w:hAnsiTheme="minorHAnsi" w:cstheme="minorHAnsi"/>
          <w:b/>
          <w:snapToGrid w:val="0"/>
          <w:sz w:val="24"/>
          <w:szCs w:val="24"/>
        </w:rPr>
        <w:t>marca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b/>
          <w:snapToGrid w:val="0"/>
          <w:sz w:val="24"/>
          <w:szCs w:val="24"/>
        </w:rPr>
        <w:t>6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4A1C1B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3AF8FEE1" w:rsidR="003E3772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Opel Vectra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7E9C16EB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Nr rej.: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PL 39368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6</w:t>
            </w:r>
          </w:p>
          <w:p w14:paraId="580CE98A" w14:textId="77777777" w:rsidR="00A075CB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IELONY</w:t>
            </w:r>
          </w:p>
          <w:p w14:paraId="1FEDC6D9" w14:textId="77777777" w:rsidR="00A075CB" w:rsidRDefault="00A075CB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silnik: 1.9D</w:t>
            </w:r>
          </w:p>
          <w:p w14:paraId="70400FFF" w14:textId="7FF22E8C" w:rsidR="00CC4EFF" w:rsidRPr="00F9491A" w:rsidRDefault="004B7CB9" w:rsidP="00A075CB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W0L0ZCF3571029615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3D2EFB41" w:rsidR="00CC4EFF" w:rsidRPr="00F9491A" w:rsidRDefault="007A0FEC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3AB16BE5" w:rsidR="00CC4EFF" w:rsidRPr="00F9491A" w:rsidRDefault="004A1C1B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2750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113B6066" w14:textId="77777777" w:rsidR="0027745F" w:rsidRDefault="0027745F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21A0B999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4A1C1B">
        <w:rPr>
          <w:rFonts w:asciiTheme="minorHAnsi" w:hAnsiTheme="minorHAnsi" w:cstheme="minorHAnsi"/>
          <w:snapToGrid w:val="0"/>
          <w:sz w:val="24"/>
          <w:szCs w:val="24"/>
        </w:rPr>
        <w:t xml:space="preserve">drugiej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wynosi </w:t>
      </w:r>
      <w:r w:rsidR="004A1C1B">
        <w:rPr>
          <w:rFonts w:asciiTheme="minorHAnsi" w:hAnsiTheme="minorHAnsi" w:cstheme="minorHAnsi"/>
          <w:snapToGrid w:val="0"/>
          <w:sz w:val="24"/>
          <w:szCs w:val="24"/>
        </w:rPr>
        <w:t xml:space="preserve">½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sumy oszacowania tj. </w:t>
      </w:r>
      <w:r w:rsidR="004A1C1B">
        <w:rPr>
          <w:rFonts w:asciiTheme="minorHAnsi" w:hAnsiTheme="minorHAnsi" w:cstheme="minorHAnsi"/>
          <w:snapToGrid w:val="0"/>
          <w:sz w:val="24"/>
          <w:szCs w:val="24"/>
        </w:rPr>
        <w:t>2750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2CA2D577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5F10C3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snapToGrid w:val="0"/>
          <w:sz w:val="24"/>
          <w:szCs w:val="24"/>
        </w:rPr>
        <w:t>68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snapToGrid w:val="0"/>
          <w:sz w:val="24"/>
          <w:szCs w:val="24"/>
        </w:rPr>
        <w:t>5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218E1296" w14:textId="180D6AC6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18331742" w14:textId="07D4546C" w:rsidR="00A84E90" w:rsidRPr="00A84E90" w:rsidRDefault="00A84E90" w:rsidP="00A84E90">
      <w:pPr>
        <w:autoSpaceDE w:val="0"/>
        <w:autoSpaceDN w:val="0"/>
        <w:adjustRightInd w:val="0"/>
        <w:ind w:left="6372"/>
        <w:jc w:val="both"/>
        <w:rPr>
          <w:rFonts w:ascii="Times New Roman" w:hAnsi="Times New Roman"/>
          <w:i/>
          <w:iCs/>
          <w:sz w:val="36"/>
          <w:szCs w:val="36"/>
        </w:rPr>
      </w:pPr>
    </w:p>
    <w:sectPr w:rsidR="00A84E90" w:rsidRPr="00A84E90" w:rsidSect="00C2287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A7D56" w14:textId="77777777" w:rsidR="00CD0659" w:rsidRDefault="00CD0659" w:rsidP="00C126BB">
      <w:pPr>
        <w:spacing w:after="0" w:line="240" w:lineRule="auto"/>
      </w:pPr>
      <w:r>
        <w:separator/>
      </w:r>
    </w:p>
  </w:endnote>
  <w:endnote w:type="continuationSeparator" w:id="0">
    <w:p w14:paraId="01E8BB04" w14:textId="77777777" w:rsidR="00CD0659" w:rsidRDefault="00CD0659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7F7EBCA7">
          <wp:simplePos x="0" y="0"/>
          <wp:positionH relativeFrom="column">
            <wp:posOffset>1343964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CD164" w14:textId="77777777" w:rsidR="00CD0659" w:rsidRDefault="00CD0659" w:rsidP="00C126BB">
      <w:pPr>
        <w:spacing w:after="0" w:line="240" w:lineRule="auto"/>
      </w:pPr>
      <w:r>
        <w:separator/>
      </w:r>
    </w:p>
  </w:footnote>
  <w:footnote w:type="continuationSeparator" w:id="0">
    <w:p w14:paraId="09D7C865" w14:textId="77777777" w:rsidR="00CD0659" w:rsidRDefault="00CD0659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C7E03"/>
    <w:rsid w:val="000E7484"/>
    <w:rsid w:val="00104796"/>
    <w:rsid w:val="00112164"/>
    <w:rsid w:val="00112EFA"/>
    <w:rsid w:val="00122C1E"/>
    <w:rsid w:val="00131B08"/>
    <w:rsid w:val="00155669"/>
    <w:rsid w:val="001A308C"/>
    <w:rsid w:val="001C2CDD"/>
    <w:rsid w:val="001E3DE1"/>
    <w:rsid w:val="001F037C"/>
    <w:rsid w:val="0021082E"/>
    <w:rsid w:val="00216FE6"/>
    <w:rsid w:val="00234C3A"/>
    <w:rsid w:val="002433E2"/>
    <w:rsid w:val="002477D8"/>
    <w:rsid w:val="0026763A"/>
    <w:rsid w:val="002704A6"/>
    <w:rsid w:val="0027745F"/>
    <w:rsid w:val="002E5A86"/>
    <w:rsid w:val="002F623C"/>
    <w:rsid w:val="0030111F"/>
    <w:rsid w:val="00323573"/>
    <w:rsid w:val="00344926"/>
    <w:rsid w:val="003D2C3C"/>
    <w:rsid w:val="003E3772"/>
    <w:rsid w:val="003E4FFF"/>
    <w:rsid w:val="00411363"/>
    <w:rsid w:val="00422E41"/>
    <w:rsid w:val="00427066"/>
    <w:rsid w:val="00440E40"/>
    <w:rsid w:val="0046388C"/>
    <w:rsid w:val="004752FD"/>
    <w:rsid w:val="004840FD"/>
    <w:rsid w:val="004A103A"/>
    <w:rsid w:val="004A1C1B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5D5D74"/>
    <w:rsid w:val="005F10C3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0FEC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57106"/>
    <w:rsid w:val="00877AD1"/>
    <w:rsid w:val="00896C0D"/>
    <w:rsid w:val="008A4A64"/>
    <w:rsid w:val="008A70D3"/>
    <w:rsid w:val="008B13D4"/>
    <w:rsid w:val="008B1EB3"/>
    <w:rsid w:val="008B2BAA"/>
    <w:rsid w:val="008B7843"/>
    <w:rsid w:val="008C6B3B"/>
    <w:rsid w:val="008E4BA4"/>
    <w:rsid w:val="008F0368"/>
    <w:rsid w:val="0090006F"/>
    <w:rsid w:val="00900271"/>
    <w:rsid w:val="0093310F"/>
    <w:rsid w:val="00977F22"/>
    <w:rsid w:val="0099743D"/>
    <w:rsid w:val="009A09CF"/>
    <w:rsid w:val="009C04AE"/>
    <w:rsid w:val="009E13AD"/>
    <w:rsid w:val="009E389F"/>
    <w:rsid w:val="00A0032A"/>
    <w:rsid w:val="00A0496B"/>
    <w:rsid w:val="00A075CB"/>
    <w:rsid w:val="00A1709C"/>
    <w:rsid w:val="00A40E69"/>
    <w:rsid w:val="00A478F7"/>
    <w:rsid w:val="00A54AFE"/>
    <w:rsid w:val="00A571B0"/>
    <w:rsid w:val="00A7589A"/>
    <w:rsid w:val="00A76A6F"/>
    <w:rsid w:val="00A81D21"/>
    <w:rsid w:val="00A84E90"/>
    <w:rsid w:val="00A9739F"/>
    <w:rsid w:val="00AA14DF"/>
    <w:rsid w:val="00AD7F89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248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22876"/>
    <w:rsid w:val="00CA54BE"/>
    <w:rsid w:val="00CB398B"/>
    <w:rsid w:val="00CB655A"/>
    <w:rsid w:val="00CC4EFF"/>
    <w:rsid w:val="00CC72B0"/>
    <w:rsid w:val="00CD0659"/>
    <w:rsid w:val="00CF1716"/>
    <w:rsid w:val="00D2607E"/>
    <w:rsid w:val="00D32ECE"/>
    <w:rsid w:val="00D5503E"/>
    <w:rsid w:val="00D8250B"/>
    <w:rsid w:val="00D9282B"/>
    <w:rsid w:val="00DA2441"/>
    <w:rsid w:val="00DA5CCB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03610"/>
    <w:rsid w:val="00F20184"/>
    <w:rsid w:val="00F40722"/>
    <w:rsid w:val="00F53A53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39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32</cp:revision>
  <cp:lastPrinted>2024-04-12T10:37:00Z</cp:lastPrinted>
  <dcterms:created xsi:type="dcterms:W3CDTF">2021-12-06T10:38:00Z</dcterms:created>
  <dcterms:modified xsi:type="dcterms:W3CDTF">2026-03-05T13:03:00Z</dcterms:modified>
</cp:coreProperties>
</file>