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6D2AC698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5F10C3">
        <w:rPr>
          <w:rFonts w:asciiTheme="minorHAnsi" w:hAnsiTheme="minorHAnsi" w:cstheme="minorHAnsi"/>
          <w:sz w:val="24"/>
          <w:szCs w:val="24"/>
        </w:rPr>
        <w:t>294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607820">
        <w:rPr>
          <w:rFonts w:asciiTheme="minorHAnsi" w:hAnsiTheme="minorHAnsi" w:cstheme="minorHAnsi"/>
          <w:sz w:val="24"/>
          <w:szCs w:val="24"/>
        </w:rPr>
        <w:t>12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z w:val="24"/>
          <w:szCs w:val="24"/>
        </w:rPr>
        <w:t>4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607820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F10C3">
        <w:rPr>
          <w:rFonts w:asciiTheme="minorHAnsi" w:hAnsiTheme="minorHAnsi" w:cstheme="minorHAnsi"/>
          <w:color w:val="000000"/>
          <w:sz w:val="24"/>
          <w:szCs w:val="24"/>
        </w:rPr>
        <w:t>kwietnia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7C2CA35B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607820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7D51CE17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20.1427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</w:t>
      </w:r>
      <w:proofErr w:type="spellStart"/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ppk</w:t>
      </w:r>
      <w:proofErr w:type="spellEnd"/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20.1805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5F10C3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6 </w:t>
      </w:r>
      <w:r w:rsidR="000A7B03">
        <w:rPr>
          <w:rFonts w:asciiTheme="minorHAnsi" w:hAnsiTheme="minorHAnsi" w:cstheme="minorHAnsi"/>
          <w:b/>
          <w:snapToGrid w:val="0"/>
          <w:sz w:val="24"/>
          <w:szCs w:val="24"/>
        </w:rPr>
        <w:t>maja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4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0A7B03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19DE4AA1" w:rsidR="003E3772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Seat Leon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5D14915D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Nr rej.: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ZS 348HH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</w:p>
          <w:p w14:paraId="70400FFF" w14:textId="121AA36D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5F10C3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1C2CDD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VSSZZZ1MZ4R044213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38DDE446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35EC8528" w:rsidR="00CC4EFF" w:rsidRPr="00F9491A" w:rsidRDefault="00607820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1750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0AA1E652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562243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607820">
        <w:rPr>
          <w:rFonts w:asciiTheme="minorHAnsi" w:hAnsiTheme="minorHAnsi" w:cstheme="minorHAnsi"/>
          <w:snapToGrid w:val="0"/>
          <w:sz w:val="24"/>
          <w:szCs w:val="24"/>
        </w:rPr>
        <w:t xml:space="preserve">½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sumy oszacowania tj. </w:t>
      </w:r>
      <w:r w:rsidR="00607820">
        <w:rPr>
          <w:rFonts w:asciiTheme="minorHAnsi" w:hAnsiTheme="minorHAnsi" w:cstheme="minorHAnsi"/>
          <w:snapToGrid w:val="0"/>
          <w:sz w:val="24"/>
          <w:szCs w:val="24"/>
        </w:rPr>
        <w:t>1750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683EE664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proofErr w:type="spellStart"/>
      <w:r w:rsidRPr="005B1C0F">
        <w:rPr>
          <w:rFonts w:asciiTheme="minorHAnsi" w:hAnsiTheme="minorHAnsi" w:cstheme="minorHAnsi"/>
          <w:snapToGrid w:val="0"/>
          <w:sz w:val="24"/>
          <w:szCs w:val="24"/>
        </w:rPr>
        <w:t>Ns</w:t>
      </w:r>
      <w:proofErr w:type="spellEnd"/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5F10C3">
        <w:rPr>
          <w:rFonts w:asciiTheme="minorHAnsi" w:hAnsiTheme="minorHAnsi" w:cstheme="minorHAnsi"/>
          <w:snapToGrid w:val="0"/>
          <w:sz w:val="24"/>
          <w:szCs w:val="24"/>
        </w:rPr>
        <w:t>281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Diesel Serwis Grzegorz </w:t>
      </w:r>
      <w:proofErr w:type="spellStart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Irzymski</w:t>
      </w:r>
      <w:proofErr w:type="spellEnd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18331742" w14:textId="4BB2AB9A" w:rsidR="00A84E90" w:rsidRPr="00A84E90" w:rsidRDefault="00A84E90" w:rsidP="00A84E90">
      <w:pPr>
        <w:autoSpaceDE w:val="0"/>
        <w:autoSpaceDN w:val="0"/>
        <w:adjustRightInd w:val="0"/>
        <w:ind w:left="6372"/>
        <w:jc w:val="both"/>
        <w:rPr>
          <w:rFonts w:ascii="Times New Roman" w:hAnsi="Times New Roman"/>
          <w:i/>
          <w:iCs/>
          <w:sz w:val="36"/>
          <w:szCs w:val="36"/>
        </w:rPr>
      </w:pPr>
      <w:r w:rsidRPr="00A84E90">
        <w:rPr>
          <w:rFonts w:ascii="Times New Roman" w:hAnsi="Times New Roman"/>
          <w:i/>
          <w:iCs/>
          <w:snapToGrid w:val="0"/>
          <w:sz w:val="36"/>
          <w:szCs w:val="36"/>
        </w:rPr>
        <w:t>Starosta Goleniowski</w:t>
      </w:r>
    </w:p>
    <w:sectPr w:rsidR="00A84E90" w:rsidRPr="00A84E90" w:rsidSect="00F354B0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9EFC6" w14:textId="77777777" w:rsidR="00F354B0" w:rsidRDefault="00F354B0" w:rsidP="00C126BB">
      <w:pPr>
        <w:spacing w:after="0" w:line="240" w:lineRule="auto"/>
      </w:pPr>
      <w:r>
        <w:separator/>
      </w:r>
    </w:p>
  </w:endnote>
  <w:endnote w:type="continuationSeparator" w:id="0">
    <w:p w14:paraId="76B2C356" w14:textId="77777777" w:rsidR="00F354B0" w:rsidRDefault="00F354B0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F1FBF" w14:textId="77777777" w:rsidR="00F354B0" w:rsidRDefault="00F354B0" w:rsidP="00C126BB">
      <w:pPr>
        <w:spacing w:after="0" w:line="240" w:lineRule="auto"/>
      </w:pPr>
      <w:r>
        <w:separator/>
      </w:r>
    </w:p>
  </w:footnote>
  <w:footnote w:type="continuationSeparator" w:id="0">
    <w:p w14:paraId="081A28DF" w14:textId="77777777" w:rsidR="00F354B0" w:rsidRDefault="00F354B0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A7B03"/>
    <w:rsid w:val="000C7E03"/>
    <w:rsid w:val="000C7E62"/>
    <w:rsid w:val="000E7484"/>
    <w:rsid w:val="00104796"/>
    <w:rsid w:val="00112164"/>
    <w:rsid w:val="00122C1E"/>
    <w:rsid w:val="00131B08"/>
    <w:rsid w:val="00155669"/>
    <w:rsid w:val="001A308C"/>
    <w:rsid w:val="001C2CDD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3772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62243"/>
    <w:rsid w:val="005739A3"/>
    <w:rsid w:val="00595F53"/>
    <w:rsid w:val="00597718"/>
    <w:rsid w:val="005B1C0F"/>
    <w:rsid w:val="005B2CF9"/>
    <w:rsid w:val="005F10C3"/>
    <w:rsid w:val="00607820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C6B3B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571B0"/>
    <w:rsid w:val="00A7589A"/>
    <w:rsid w:val="00A76A6F"/>
    <w:rsid w:val="00A81D21"/>
    <w:rsid w:val="00A84E90"/>
    <w:rsid w:val="00A9739F"/>
    <w:rsid w:val="00AA14DF"/>
    <w:rsid w:val="00AD7F89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530"/>
    <w:rsid w:val="00BC2BFD"/>
    <w:rsid w:val="00BC300F"/>
    <w:rsid w:val="00BC5022"/>
    <w:rsid w:val="00BC6ADE"/>
    <w:rsid w:val="00BF0D4D"/>
    <w:rsid w:val="00C02273"/>
    <w:rsid w:val="00C126BB"/>
    <w:rsid w:val="00C134FB"/>
    <w:rsid w:val="00C2274A"/>
    <w:rsid w:val="00C22876"/>
    <w:rsid w:val="00CA54BE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03610"/>
    <w:rsid w:val="00F03653"/>
    <w:rsid w:val="00F20184"/>
    <w:rsid w:val="00F354B0"/>
    <w:rsid w:val="00F40722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0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Marzena Karmazyn-Kanonowicz</cp:lastModifiedBy>
  <cp:revision>2</cp:revision>
  <cp:lastPrinted>2024-04-26T11:29:00Z</cp:lastPrinted>
  <dcterms:created xsi:type="dcterms:W3CDTF">2024-04-26T12:10:00Z</dcterms:created>
  <dcterms:modified xsi:type="dcterms:W3CDTF">2024-04-26T12:10:00Z</dcterms:modified>
</cp:coreProperties>
</file>