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A23A3" w14:textId="3F9DFD8D" w:rsidR="00B501D7" w:rsidRDefault="00B501D7" w:rsidP="008B4FAC">
      <w:pPr>
        <w:tabs>
          <w:tab w:val="left" w:pos="3852"/>
        </w:tabs>
        <w:jc w:val="both"/>
        <w:rPr>
          <w:szCs w:val="24"/>
          <w:lang w:eastAsia="pl-PL"/>
        </w:rPr>
      </w:pPr>
    </w:p>
    <w:p w14:paraId="2B14F393" w14:textId="77777777" w:rsidR="00F224CD" w:rsidRPr="00EC0E1F" w:rsidRDefault="00F224CD" w:rsidP="008B4FAC">
      <w:pPr>
        <w:tabs>
          <w:tab w:val="left" w:pos="3852"/>
        </w:tabs>
        <w:jc w:val="both"/>
        <w:rPr>
          <w:szCs w:val="24"/>
          <w:lang w:eastAsia="pl-PL"/>
        </w:rPr>
      </w:pPr>
    </w:p>
    <w:p w14:paraId="313C1A69" w14:textId="5C48967C" w:rsidR="00AD139D" w:rsidRPr="00C818AA" w:rsidRDefault="008B4FAC" w:rsidP="00C818AA">
      <w:pPr>
        <w:ind w:left="4248" w:firstLine="708"/>
        <w:jc w:val="both"/>
        <w:rPr>
          <w:rFonts w:ascii="Arial" w:hAnsi="Arial" w:cs="Arial"/>
          <w:sz w:val="28"/>
          <w:szCs w:val="28"/>
        </w:rPr>
      </w:pPr>
      <w:r>
        <w:rPr>
          <w:szCs w:val="24"/>
        </w:rPr>
        <w:t xml:space="preserve">  </w:t>
      </w:r>
      <w:r w:rsidR="00AD139D" w:rsidRPr="00C818AA">
        <w:rPr>
          <w:rFonts w:ascii="Arial" w:hAnsi="Arial" w:cs="Arial"/>
          <w:sz w:val="28"/>
          <w:szCs w:val="28"/>
        </w:rPr>
        <w:t xml:space="preserve">Goleniów, dnia: </w:t>
      </w:r>
      <w:r w:rsidR="00185B25">
        <w:rPr>
          <w:rFonts w:ascii="Arial" w:hAnsi="Arial" w:cs="Arial"/>
          <w:sz w:val="28"/>
          <w:szCs w:val="28"/>
        </w:rPr>
        <w:t>0</w:t>
      </w:r>
      <w:r w:rsidR="00D9385B">
        <w:rPr>
          <w:rFonts w:ascii="Arial" w:hAnsi="Arial" w:cs="Arial"/>
          <w:sz w:val="28"/>
          <w:szCs w:val="28"/>
        </w:rPr>
        <w:t>6</w:t>
      </w:r>
      <w:r w:rsidR="00AD139D" w:rsidRPr="00C818AA">
        <w:rPr>
          <w:rFonts w:ascii="Arial" w:hAnsi="Arial" w:cs="Arial"/>
          <w:sz w:val="28"/>
          <w:szCs w:val="28"/>
        </w:rPr>
        <w:t>.</w:t>
      </w:r>
      <w:r w:rsidR="00185B25">
        <w:rPr>
          <w:rFonts w:ascii="Arial" w:hAnsi="Arial" w:cs="Arial"/>
          <w:sz w:val="28"/>
          <w:szCs w:val="28"/>
        </w:rPr>
        <w:t>0</w:t>
      </w:r>
      <w:r w:rsidR="00D9385B">
        <w:rPr>
          <w:rFonts w:ascii="Arial" w:hAnsi="Arial" w:cs="Arial"/>
          <w:sz w:val="28"/>
          <w:szCs w:val="28"/>
        </w:rPr>
        <w:t>6</w:t>
      </w:r>
      <w:r w:rsidR="00AD139D" w:rsidRPr="00C818AA">
        <w:rPr>
          <w:rFonts w:ascii="Arial" w:hAnsi="Arial" w:cs="Arial"/>
          <w:sz w:val="28"/>
          <w:szCs w:val="28"/>
        </w:rPr>
        <w:t>.202</w:t>
      </w:r>
      <w:r w:rsidR="00185B25">
        <w:rPr>
          <w:rFonts w:ascii="Arial" w:hAnsi="Arial" w:cs="Arial"/>
          <w:sz w:val="28"/>
          <w:szCs w:val="28"/>
        </w:rPr>
        <w:t>2</w:t>
      </w:r>
      <w:r w:rsidR="00AD139D" w:rsidRPr="00C818AA">
        <w:rPr>
          <w:rFonts w:ascii="Arial" w:hAnsi="Arial" w:cs="Arial"/>
          <w:sz w:val="28"/>
          <w:szCs w:val="28"/>
        </w:rPr>
        <w:t xml:space="preserve"> r.  </w:t>
      </w:r>
    </w:p>
    <w:p w14:paraId="69CE0D27" w14:textId="77777777" w:rsidR="00AD139D" w:rsidRPr="000E6DBA" w:rsidRDefault="00AD139D" w:rsidP="008B4FAC">
      <w:pPr>
        <w:jc w:val="both"/>
        <w:rPr>
          <w:szCs w:val="24"/>
        </w:rPr>
      </w:pPr>
    </w:p>
    <w:p w14:paraId="1E7C6831" w14:textId="5A9362DA" w:rsidR="00AD139D" w:rsidRPr="000E6DBA" w:rsidRDefault="00AD139D" w:rsidP="008B4FAC">
      <w:pPr>
        <w:jc w:val="both"/>
        <w:rPr>
          <w:szCs w:val="24"/>
        </w:rPr>
      </w:pPr>
    </w:p>
    <w:p w14:paraId="25B5E184" w14:textId="77777777" w:rsidR="00AD139D" w:rsidRPr="000E6DBA" w:rsidRDefault="00AD139D" w:rsidP="008B4FAC">
      <w:pPr>
        <w:jc w:val="both"/>
        <w:rPr>
          <w:szCs w:val="24"/>
        </w:rPr>
      </w:pPr>
    </w:p>
    <w:p w14:paraId="3614DAC3" w14:textId="5B2B26C5" w:rsidR="00337F71" w:rsidRDefault="00337F71" w:rsidP="00337F71">
      <w:pPr>
        <w:ind w:firstLine="708"/>
        <w:jc w:val="both"/>
        <w:rPr>
          <w:b/>
          <w:bCs/>
          <w:sz w:val="32"/>
          <w:szCs w:val="32"/>
        </w:rPr>
      </w:pPr>
    </w:p>
    <w:p w14:paraId="217B3068" w14:textId="77777777" w:rsidR="00337F71" w:rsidRDefault="00337F71" w:rsidP="00337F71">
      <w:pPr>
        <w:ind w:firstLine="708"/>
        <w:jc w:val="both"/>
        <w:rPr>
          <w:b/>
          <w:bCs/>
          <w:sz w:val="32"/>
          <w:szCs w:val="32"/>
        </w:rPr>
      </w:pPr>
    </w:p>
    <w:p w14:paraId="51117899" w14:textId="77777777" w:rsidR="00836184" w:rsidRDefault="00836184" w:rsidP="00337F71">
      <w:pPr>
        <w:ind w:firstLine="708"/>
        <w:jc w:val="both"/>
        <w:rPr>
          <w:rFonts w:ascii="Arial" w:hAnsi="Arial" w:cs="Arial"/>
          <w:b/>
          <w:bCs/>
          <w:sz w:val="36"/>
          <w:szCs w:val="36"/>
        </w:rPr>
      </w:pPr>
    </w:p>
    <w:p w14:paraId="02C768AD" w14:textId="2FE54376" w:rsidR="00AD139D" w:rsidRPr="00C818AA" w:rsidRDefault="00C818AA" w:rsidP="00C818AA"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</w:t>
      </w:r>
      <w:r w:rsidR="00337F71" w:rsidRPr="00C818AA">
        <w:rPr>
          <w:rFonts w:ascii="Arial" w:hAnsi="Arial" w:cs="Arial"/>
          <w:b/>
          <w:bCs/>
          <w:sz w:val="32"/>
          <w:szCs w:val="32"/>
        </w:rPr>
        <w:t>Informacja o utworzeniu powiatowej bazy GESUT</w:t>
      </w:r>
    </w:p>
    <w:p w14:paraId="518E176F" w14:textId="264C5B9A" w:rsidR="00C83737" w:rsidRPr="00C818AA" w:rsidRDefault="00C83737" w:rsidP="008B4FAC">
      <w:pPr>
        <w:ind w:left="3540" w:firstLine="708"/>
        <w:jc w:val="both"/>
        <w:rPr>
          <w:b/>
          <w:bCs/>
          <w:sz w:val="32"/>
          <w:szCs w:val="32"/>
        </w:rPr>
      </w:pPr>
    </w:p>
    <w:p w14:paraId="5A62EA80" w14:textId="77777777" w:rsidR="00836184" w:rsidRPr="00C818AA" w:rsidRDefault="00836184" w:rsidP="008B4FAC">
      <w:pPr>
        <w:ind w:left="3540" w:firstLine="708"/>
        <w:jc w:val="both"/>
        <w:rPr>
          <w:b/>
          <w:bCs/>
          <w:sz w:val="32"/>
          <w:szCs w:val="32"/>
        </w:rPr>
      </w:pPr>
    </w:p>
    <w:p w14:paraId="48C61E2A" w14:textId="77777777" w:rsidR="0074705B" w:rsidRPr="003A5E82" w:rsidRDefault="0074705B" w:rsidP="008B4FAC">
      <w:pPr>
        <w:ind w:left="3540" w:firstLine="708"/>
        <w:jc w:val="both"/>
        <w:rPr>
          <w:rStyle w:val="lrzxr"/>
          <w:b/>
          <w:bCs/>
        </w:rPr>
      </w:pPr>
    </w:p>
    <w:p w14:paraId="6D603C11" w14:textId="1FED425A" w:rsidR="00C83737" w:rsidRDefault="00C83737" w:rsidP="008B4FAC">
      <w:pPr>
        <w:ind w:left="3540" w:firstLine="708"/>
        <w:jc w:val="both"/>
        <w:rPr>
          <w:rStyle w:val="lrzxr"/>
        </w:rPr>
      </w:pPr>
    </w:p>
    <w:p w14:paraId="6B710BC5" w14:textId="77777777" w:rsidR="00C83737" w:rsidRDefault="00C83737" w:rsidP="00337F71">
      <w:pPr>
        <w:jc w:val="both"/>
        <w:rPr>
          <w:szCs w:val="24"/>
        </w:rPr>
      </w:pPr>
    </w:p>
    <w:p w14:paraId="5CF1C150" w14:textId="75FE7C2D" w:rsidR="00EC26C7" w:rsidRPr="00836184" w:rsidRDefault="00337F71" w:rsidP="00836184">
      <w:pPr>
        <w:jc w:val="both"/>
        <w:rPr>
          <w:rFonts w:ascii="Arial" w:hAnsi="Arial" w:cs="Arial"/>
          <w:sz w:val="28"/>
          <w:szCs w:val="28"/>
        </w:rPr>
      </w:pPr>
      <w:r w:rsidRPr="00836184">
        <w:rPr>
          <w:rFonts w:ascii="Arial" w:hAnsi="Arial" w:cs="Arial"/>
          <w:sz w:val="28"/>
          <w:szCs w:val="28"/>
        </w:rPr>
        <w:t xml:space="preserve">Działając na podstawie art. 7d </w:t>
      </w:r>
      <w:r w:rsidR="0049541C" w:rsidRPr="00836184">
        <w:rPr>
          <w:rFonts w:ascii="Arial" w:hAnsi="Arial" w:cs="Arial"/>
          <w:sz w:val="28"/>
          <w:szCs w:val="28"/>
        </w:rPr>
        <w:t xml:space="preserve">oraz art. 28 </w:t>
      </w:r>
      <w:r w:rsidRPr="00836184">
        <w:rPr>
          <w:rFonts w:ascii="Arial" w:hAnsi="Arial" w:cs="Arial"/>
          <w:sz w:val="28"/>
          <w:szCs w:val="28"/>
        </w:rPr>
        <w:t>ustawy z dnia 17 maja 1989 roku Prawo geodezyjne i kartograficzne (</w:t>
      </w:r>
      <w:proofErr w:type="spellStart"/>
      <w:r w:rsidRPr="00836184">
        <w:rPr>
          <w:rFonts w:ascii="Arial" w:hAnsi="Arial" w:cs="Arial"/>
          <w:sz w:val="28"/>
          <w:szCs w:val="28"/>
        </w:rPr>
        <w:t>t.j</w:t>
      </w:r>
      <w:proofErr w:type="spellEnd"/>
      <w:r w:rsidRPr="00836184">
        <w:rPr>
          <w:rFonts w:ascii="Arial" w:hAnsi="Arial" w:cs="Arial"/>
          <w:sz w:val="28"/>
          <w:szCs w:val="28"/>
        </w:rPr>
        <w:t>. Dz.U. z 2020 r. poz. 2</w:t>
      </w:r>
      <w:r w:rsidR="008E7AE0" w:rsidRPr="00836184">
        <w:rPr>
          <w:rFonts w:ascii="Arial" w:hAnsi="Arial" w:cs="Arial"/>
          <w:sz w:val="28"/>
          <w:szCs w:val="28"/>
        </w:rPr>
        <w:t>052</w:t>
      </w:r>
      <w:r w:rsidRPr="00836184">
        <w:rPr>
          <w:rFonts w:ascii="Arial" w:hAnsi="Arial" w:cs="Arial"/>
          <w:sz w:val="28"/>
          <w:szCs w:val="28"/>
        </w:rPr>
        <w:t xml:space="preserve"> z </w:t>
      </w:r>
      <w:proofErr w:type="spellStart"/>
      <w:r w:rsidRPr="00836184">
        <w:rPr>
          <w:rFonts w:ascii="Arial" w:hAnsi="Arial" w:cs="Arial"/>
          <w:sz w:val="28"/>
          <w:szCs w:val="28"/>
        </w:rPr>
        <w:t>późn</w:t>
      </w:r>
      <w:proofErr w:type="spellEnd"/>
      <w:r w:rsidRPr="00836184">
        <w:rPr>
          <w:rFonts w:ascii="Arial" w:hAnsi="Arial" w:cs="Arial"/>
          <w:sz w:val="28"/>
          <w:szCs w:val="28"/>
        </w:rPr>
        <w:t>. zm.) oraz art.</w:t>
      </w:r>
      <w:r w:rsidR="00836184" w:rsidRPr="00836184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>5 ust. 1 pkt.</w:t>
      </w:r>
      <w:r w:rsidR="00836184" w:rsidRPr="00836184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 xml:space="preserve">4 ustawy z dnia 5 czerwca 2014 r. o zmianie ustawy Prawo geodezyjne i kartograficzne oraz ustawy o postępowaniu egzekucyjnym w administracji (Dz.U. z 2014 r., poz. 897 z </w:t>
      </w:r>
      <w:proofErr w:type="spellStart"/>
      <w:r w:rsidRPr="00836184">
        <w:rPr>
          <w:rFonts w:ascii="Arial" w:hAnsi="Arial" w:cs="Arial"/>
          <w:sz w:val="28"/>
          <w:szCs w:val="28"/>
        </w:rPr>
        <w:t>późn</w:t>
      </w:r>
      <w:proofErr w:type="spellEnd"/>
      <w:r w:rsidRPr="00836184">
        <w:rPr>
          <w:rFonts w:ascii="Arial" w:hAnsi="Arial" w:cs="Arial"/>
          <w:sz w:val="28"/>
          <w:szCs w:val="28"/>
        </w:rPr>
        <w:t>. zm.)</w:t>
      </w:r>
      <w:r w:rsidR="00C818AA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 xml:space="preserve">Starosta </w:t>
      </w:r>
      <w:r w:rsidR="00836184" w:rsidRPr="00836184">
        <w:rPr>
          <w:rFonts w:ascii="Arial" w:hAnsi="Arial" w:cs="Arial"/>
          <w:sz w:val="28"/>
          <w:szCs w:val="28"/>
        </w:rPr>
        <w:t>Goleniowski</w:t>
      </w:r>
      <w:r w:rsidRPr="00836184">
        <w:rPr>
          <w:rFonts w:ascii="Arial" w:hAnsi="Arial" w:cs="Arial"/>
          <w:sz w:val="28"/>
          <w:szCs w:val="28"/>
        </w:rPr>
        <w:t xml:space="preserve"> informuje, że na terenie powi</w:t>
      </w:r>
      <w:r w:rsidR="00836184" w:rsidRPr="00836184">
        <w:rPr>
          <w:rFonts w:ascii="Arial" w:hAnsi="Arial" w:cs="Arial"/>
          <w:sz w:val="28"/>
          <w:szCs w:val="28"/>
        </w:rPr>
        <w:t>atu</w:t>
      </w:r>
      <w:r w:rsidRPr="00836184">
        <w:rPr>
          <w:rFonts w:ascii="Arial" w:hAnsi="Arial" w:cs="Arial"/>
          <w:sz w:val="28"/>
          <w:szCs w:val="28"/>
        </w:rPr>
        <w:t xml:space="preserve"> </w:t>
      </w:r>
      <w:r w:rsidR="00836184" w:rsidRPr="00836184">
        <w:rPr>
          <w:rFonts w:ascii="Arial" w:hAnsi="Arial" w:cs="Arial"/>
          <w:sz w:val="28"/>
          <w:szCs w:val="28"/>
        </w:rPr>
        <w:t>goleniowskiego</w:t>
      </w:r>
      <w:r w:rsidRPr="00836184">
        <w:rPr>
          <w:rFonts w:ascii="Arial" w:hAnsi="Arial" w:cs="Arial"/>
          <w:sz w:val="28"/>
          <w:szCs w:val="28"/>
        </w:rPr>
        <w:t xml:space="preserve"> dla ob</w:t>
      </w:r>
      <w:r w:rsidR="006010E9">
        <w:rPr>
          <w:rFonts w:ascii="Arial" w:hAnsi="Arial" w:cs="Arial"/>
          <w:sz w:val="28"/>
          <w:szCs w:val="28"/>
        </w:rPr>
        <w:t xml:space="preserve">rębów: </w:t>
      </w:r>
      <w:r w:rsidR="00D9385B" w:rsidRPr="00D9385B">
        <w:rPr>
          <w:rFonts w:ascii="Arial" w:hAnsi="Arial" w:cs="Arial"/>
          <w:sz w:val="28"/>
          <w:szCs w:val="28"/>
        </w:rPr>
        <w:t>Burowo, Kliniska Wielkie, Nadleśnictwo Kliniska, Pucice, Załom</w:t>
      </w:r>
      <w:r w:rsidR="00D9385B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 xml:space="preserve">jednostki ewidencyjnej </w:t>
      </w:r>
      <w:r w:rsidR="006010E9">
        <w:rPr>
          <w:rFonts w:ascii="Arial" w:hAnsi="Arial" w:cs="Arial"/>
          <w:sz w:val="28"/>
          <w:szCs w:val="28"/>
        </w:rPr>
        <w:t>Gmina Goleniów</w:t>
      </w:r>
      <w:r w:rsidR="00836184" w:rsidRPr="00836184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>utworzona została powiatowa baza GESUT (geodezyjnej ewidencji sieci uzbrojenia terenu).</w:t>
      </w:r>
    </w:p>
    <w:p w14:paraId="608DA8D6" w14:textId="1BB76A50" w:rsidR="00337F71" w:rsidRPr="00836184" w:rsidRDefault="00337F71" w:rsidP="00836184">
      <w:pPr>
        <w:jc w:val="both"/>
        <w:rPr>
          <w:rFonts w:ascii="Arial" w:hAnsi="Arial" w:cs="Arial"/>
          <w:sz w:val="28"/>
          <w:szCs w:val="28"/>
        </w:rPr>
      </w:pPr>
    </w:p>
    <w:p w14:paraId="66763409" w14:textId="5FB72737" w:rsidR="00836184" w:rsidRPr="00836184" w:rsidRDefault="00836184" w:rsidP="00836184">
      <w:pPr>
        <w:jc w:val="both"/>
        <w:rPr>
          <w:rFonts w:ascii="Arial" w:hAnsi="Arial" w:cs="Arial"/>
          <w:sz w:val="28"/>
          <w:szCs w:val="28"/>
        </w:rPr>
      </w:pPr>
    </w:p>
    <w:p w14:paraId="1068630B" w14:textId="77777777" w:rsidR="00836184" w:rsidRDefault="00836184" w:rsidP="00836184">
      <w:pPr>
        <w:jc w:val="both"/>
        <w:rPr>
          <w:szCs w:val="24"/>
        </w:rPr>
      </w:pPr>
    </w:p>
    <w:sectPr w:rsidR="00836184" w:rsidSect="001655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EB10A" w14:textId="77777777" w:rsidR="00944AEB" w:rsidRDefault="00944AEB" w:rsidP="002A1711">
      <w:r>
        <w:separator/>
      </w:r>
    </w:p>
  </w:endnote>
  <w:endnote w:type="continuationSeparator" w:id="0">
    <w:p w14:paraId="341D524C" w14:textId="77777777" w:rsidR="00944AEB" w:rsidRDefault="00944AEB" w:rsidP="002A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6C94F" w14:textId="77777777" w:rsidR="00527950" w:rsidRDefault="00527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3E79A" w14:textId="77777777" w:rsidR="0030002B" w:rsidRDefault="00085AAF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10C4A70" wp14:editId="0F907099">
          <wp:simplePos x="0" y="0"/>
          <wp:positionH relativeFrom="column">
            <wp:posOffset>1350645</wp:posOffset>
          </wp:positionH>
          <wp:positionV relativeFrom="paragraph">
            <wp:posOffset>-188595</wp:posOffset>
          </wp:positionV>
          <wp:extent cx="5054600" cy="298450"/>
          <wp:effectExtent l="0" t="0" r="0" b="6350"/>
          <wp:wrapNone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0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2B463" w14:textId="77777777" w:rsidR="00E41B74" w:rsidRDefault="00DD0CA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2D82F44D" wp14:editId="13E309C3">
          <wp:simplePos x="0" y="0"/>
          <wp:positionH relativeFrom="column">
            <wp:posOffset>1503045</wp:posOffset>
          </wp:positionH>
          <wp:positionV relativeFrom="paragraph">
            <wp:posOffset>-36195</wp:posOffset>
          </wp:positionV>
          <wp:extent cx="5054600" cy="298450"/>
          <wp:effectExtent l="0" t="0" r="0" b="6350"/>
          <wp:wrapNone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0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66B86" w14:textId="77777777" w:rsidR="00944AEB" w:rsidRDefault="00944AEB" w:rsidP="002A1711">
      <w:r>
        <w:separator/>
      </w:r>
    </w:p>
  </w:footnote>
  <w:footnote w:type="continuationSeparator" w:id="0">
    <w:p w14:paraId="3BF0B57B" w14:textId="77777777" w:rsidR="00944AEB" w:rsidRDefault="00944AEB" w:rsidP="002A1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08016" w14:textId="77777777" w:rsidR="00527950" w:rsidRDefault="00527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BAAE4" w14:textId="77777777" w:rsidR="002A1711" w:rsidRDefault="002A1711">
    <w:pPr>
      <w:pStyle w:val="Nagwek"/>
    </w:pPr>
  </w:p>
  <w:p w14:paraId="38F7C47F" w14:textId="77777777" w:rsidR="002A1711" w:rsidRDefault="002A17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D9A78" w14:textId="77777777" w:rsidR="00E41B74" w:rsidRDefault="00E41B74" w:rsidP="00E41B7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33C631E" wp14:editId="2EB33EF4">
          <wp:simplePos x="0" y="0"/>
          <wp:positionH relativeFrom="page">
            <wp:posOffset>289560</wp:posOffset>
          </wp:positionH>
          <wp:positionV relativeFrom="page">
            <wp:posOffset>190500</wp:posOffset>
          </wp:positionV>
          <wp:extent cx="6996430" cy="845820"/>
          <wp:effectExtent l="0" t="0" r="0" b="0"/>
          <wp:wrapNone/>
          <wp:docPr id="14" name="Obraz 0" descr="sp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sp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788"/>
                  <a:stretch>
                    <a:fillRect/>
                  </a:stretch>
                </pic:blipFill>
                <pic:spPr bwMode="auto">
                  <a:xfrm>
                    <a:off x="0" y="0"/>
                    <a:ext cx="699643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4BA7AA" w14:textId="77777777" w:rsidR="00E41B74" w:rsidRDefault="00E41B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413CF"/>
    <w:multiLevelType w:val="multilevel"/>
    <w:tmpl w:val="2B2ED5E4"/>
    <w:lvl w:ilvl="0">
      <w:start w:val="70"/>
      <w:numFmt w:val="decimal"/>
      <w:lvlText w:val="%1"/>
      <w:lvlJc w:val="left"/>
      <w:pPr>
        <w:ind w:left="810" w:hanging="810"/>
      </w:pPr>
      <w:rPr>
        <w:rFonts w:hint="default"/>
        <w:b w:val="0"/>
      </w:rPr>
    </w:lvl>
    <w:lvl w:ilvl="1">
      <w:start w:val="880"/>
      <w:numFmt w:val="decimal"/>
      <w:lvlText w:val="%1-%2"/>
      <w:lvlJc w:val="left"/>
      <w:pPr>
        <w:ind w:left="1395" w:hanging="810"/>
      </w:pPr>
      <w:rPr>
        <w:rFonts w:hint="default"/>
        <w:b w:val="0"/>
      </w:rPr>
    </w:lvl>
    <w:lvl w:ilvl="2">
      <w:start w:val="1"/>
      <w:numFmt w:val="decimal"/>
      <w:lvlText w:val="%1-%2.%3"/>
      <w:lvlJc w:val="left"/>
      <w:pPr>
        <w:ind w:left="1980" w:hanging="810"/>
      </w:pPr>
      <w:rPr>
        <w:rFonts w:hint="default"/>
        <w:b w:val="0"/>
      </w:rPr>
    </w:lvl>
    <w:lvl w:ilvl="3">
      <w:start w:val="1"/>
      <w:numFmt w:val="decimal"/>
      <w:lvlText w:val="%1-%2.%3.%4"/>
      <w:lvlJc w:val="left"/>
      <w:pPr>
        <w:ind w:left="2835" w:hanging="1080"/>
      </w:pPr>
      <w:rPr>
        <w:rFonts w:hint="default"/>
        <w:b w:val="0"/>
      </w:rPr>
    </w:lvl>
    <w:lvl w:ilvl="4">
      <w:start w:val="1"/>
      <w:numFmt w:val="decimal"/>
      <w:lvlText w:val="%1-%2.%3.%4.%5"/>
      <w:lvlJc w:val="left"/>
      <w:pPr>
        <w:ind w:left="3420" w:hanging="1080"/>
      </w:pPr>
      <w:rPr>
        <w:rFonts w:hint="default"/>
        <w:b w:val="0"/>
      </w:rPr>
    </w:lvl>
    <w:lvl w:ilvl="5">
      <w:start w:val="1"/>
      <w:numFmt w:val="decimal"/>
      <w:lvlText w:val="%1-%2.%3.%4.%5.%6"/>
      <w:lvlJc w:val="left"/>
      <w:pPr>
        <w:ind w:left="4365" w:hanging="1440"/>
      </w:pPr>
      <w:rPr>
        <w:rFonts w:hint="default"/>
        <w:b w:val="0"/>
      </w:rPr>
    </w:lvl>
    <w:lvl w:ilvl="6">
      <w:start w:val="1"/>
      <w:numFmt w:val="decimal"/>
      <w:lvlText w:val="%1-%2.%3.%4.%5.%6.%7"/>
      <w:lvlJc w:val="left"/>
      <w:pPr>
        <w:ind w:left="4950" w:hanging="1440"/>
      </w:pPr>
      <w:rPr>
        <w:rFonts w:hint="default"/>
        <w:b w:val="0"/>
      </w:rPr>
    </w:lvl>
    <w:lvl w:ilvl="7">
      <w:start w:val="1"/>
      <w:numFmt w:val="decimal"/>
      <w:lvlText w:val="%1-%2.%3.%4.%5.%6.%7.%8"/>
      <w:lvlJc w:val="left"/>
      <w:pPr>
        <w:ind w:left="5895" w:hanging="1800"/>
      </w:pPr>
      <w:rPr>
        <w:rFonts w:hint="default"/>
        <w:b w:val="0"/>
      </w:rPr>
    </w:lvl>
    <w:lvl w:ilvl="8">
      <w:start w:val="1"/>
      <w:numFmt w:val="decimal"/>
      <w:lvlText w:val="%1-%2.%3.%4.%5.%6.%7.%8.%9"/>
      <w:lvlJc w:val="left"/>
      <w:pPr>
        <w:ind w:left="6480" w:hanging="1800"/>
      </w:pPr>
      <w:rPr>
        <w:rFonts w:hint="default"/>
        <w:b w:val="0"/>
      </w:rPr>
    </w:lvl>
  </w:abstractNum>
  <w:abstractNum w:abstractNumId="1" w15:restartNumberingAfterBreak="0">
    <w:nsid w:val="068E2876"/>
    <w:multiLevelType w:val="hybridMultilevel"/>
    <w:tmpl w:val="898C2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17FF7"/>
    <w:multiLevelType w:val="hybridMultilevel"/>
    <w:tmpl w:val="5CA0C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625DC"/>
    <w:multiLevelType w:val="hybridMultilevel"/>
    <w:tmpl w:val="B3D44B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CB538F"/>
    <w:multiLevelType w:val="hybridMultilevel"/>
    <w:tmpl w:val="D99A9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B4EBF"/>
    <w:multiLevelType w:val="hybridMultilevel"/>
    <w:tmpl w:val="39165632"/>
    <w:lvl w:ilvl="0" w:tplc="112C1B4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02263F"/>
    <w:multiLevelType w:val="hybridMultilevel"/>
    <w:tmpl w:val="F88CA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C14EE5"/>
    <w:multiLevelType w:val="hybridMultilevel"/>
    <w:tmpl w:val="8F1E02CC"/>
    <w:lvl w:ilvl="0" w:tplc="403CD0D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9F4AA2"/>
    <w:multiLevelType w:val="hybridMultilevel"/>
    <w:tmpl w:val="D11E1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8A6A7E"/>
    <w:multiLevelType w:val="hybridMultilevel"/>
    <w:tmpl w:val="BD808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027553"/>
    <w:multiLevelType w:val="multilevel"/>
    <w:tmpl w:val="98ACA0A4"/>
    <w:lvl w:ilvl="0">
      <w:start w:val="70"/>
      <w:numFmt w:val="decimal"/>
      <w:lvlText w:val="%1"/>
      <w:lvlJc w:val="left"/>
      <w:pPr>
        <w:ind w:left="810" w:hanging="810"/>
      </w:pPr>
      <w:rPr>
        <w:b w:val="0"/>
      </w:rPr>
    </w:lvl>
    <w:lvl w:ilvl="1">
      <w:start w:val="880"/>
      <w:numFmt w:val="decimal"/>
      <w:lvlText w:val="%1-%2"/>
      <w:lvlJc w:val="left"/>
      <w:pPr>
        <w:ind w:left="1260" w:hanging="810"/>
      </w:pPr>
      <w:rPr>
        <w:b w:val="0"/>
      </w:rPr>
    </w:lvl>
    <w:lvl w:ilvl="2">
      <w:start w:val="1"/>
      <w:numFmt w:val="decimal"/>
      <w:lvlText w:val="%1-%2.%3"/>
      <w:lvlJc w:val="left"/>
      <w:pPr>
        <w:ind w:left="1710" w:hanging="810"/>
      </w:pPr>
      <w:rPr>
        <w:b w:val="0"/>
      </w:rPr>
    </w:lvl>
    <w:lvl w:ilvl="3">
      <w:start w:val="1"/>
      <w:numFmt w:val="decimal"/>
      <w:lvlText w:val="%1-%2.%3.%4"/>
      <w:lvlJc w:val="left"/>
      <w:pPr>
        <w:ind w:left="2430" w:hanging="1080"/>
      </w:pPr>
      <w:rPr>
        <w:b w:val="0"/>
      </w:rPr>
    </w:lvl>
    <w:lvl w:ilvl="4">
      <w:start w:val="1"/>
      <w:numFmt w:val="decimal"/>
      <w:lvlText w:val="%1-%2.%3.%4.%5"/>
      <w:lvlJc w:val="left"/>
      <w:pPr>
        <w:ind w:left="2880" w:hanging="1080"/>
      </w:pPr>
      <w:rPr>
        <w:b w:val="0"/>
      </w:rPr>
    </w:lvl>
    <w:lvl w:ilvl="5">
      <w:start w:val="1"/>
      <w:numFmt w:val="decimal"/>
      <w:lvlText w:val="%1-%2.%3.%4.%5.%6"/>
      <w:lvlJc w:val="left"/>
      <w:pPr>
        <w:ind w:left="3690" w:hanging="1440"/>
      </w:pPr>
      <w:rPr>
        <w:b w:val="0"/>
      </w:rPr>
    </w:lvl>
    <w:lvl w:ilvl="6">
      <w:start w:val="1"/>
      <w:numFmt w:val="decimal"/>
      <w:lvlText w:val="%1-%2.%3.%4.%5.%6.%7"/>
      <w:lvlJc w:val="left"/>
      <w:pPr>
        <w:ind w:left="4140" w:hanging="1440"/>
      </w:pPr>
      <w:rPr>
        <w:b w:val="0"/>
      </w:rPr>
    </w:lvl>
    <w:lvl w:ilvl="7">
      <w:start w:val="1"/>
      <w:numFmt w:val="decimal"/>
      <w:lvlText w:val="%1-%2.%3.%4.%5.%6.%7.%8"/>
      <w:lvlJc w:val="left"/>
      <w:pPr>
        <w:ind w:left="4950" w:hanging="1800"/>
      </w:pPr>
      <w:rPr>
        <w:b w:val="0"/>
      </w:rPr>
    </w:lvl>
    <w:lvl w:ilvl="8">
      <w:start w:val="1"/>
      <w:numFmt w:val="decimal"/>
      <w:lvlText w:val="%1-%2.%3.%4.%5.%6.%7.%8.%9"/>
      <w:lvlJc w:val="left"/>
      <w:pPr>
        <w:ind w:left="5400" w:hanging="1800"/>
      </w:pPr>
      <w:rPr>
        <w:b w:val="0"/>
      </w:rPr>
    </w:lvl>
  </w:abstractNum>
  <w:abstractNum w:abstractNumId="11" w15:restartNumberingAfterBreak="0">
    <w:nsid w:val="3A1B5AEA"/>
    <w:multiLevelType w:val="multilevel"/>
    <w:tmpl w:val="2E70E00C"/>
    <w:lvl w:ilvl="0">
      <w:start w:val="70"/>
      <w:numFmt w:val="decimal"/>
      <w:lvlText w:val="%1"/>
      <w:lvlJc w:val="left"/>
      <w:pPr>
        <w:ind w:left="810" w:hanging="810"/>
      </w:pPr>
    </w:lvl>
    <w:lvl w:ilvl="1">
      <w:start w:val="240"/>
      <w:numFmt w:val="decimal"/>
      <w:lvlText w:val="%1-%2"/>
      <w:lvlJc w:val="left"/>
      <w:pPr>
        <w:ind w:left="1236" w:hanging="810"/>
      </w:pPr>
    </w:lvl>
    <w:lvl w:ilvl="2">
      <w:start w:val="1"/>
      <w:numFmt w:val="decimal"/>
      <w:lvlText w:val="%1-%2.%3"/>
      <w:lvlJc w:val="left"/>
      <w:pPr>
        <w:ind w:left="1662" w:hanging="810"/>
      </w:pPr>
    </w:lvl>
    <w:lvl w:ilvl="3">
      <w:start w:val="1"/>
      <w:numFmt w:val="decimal"/>
      <w:lvlText w:val="%1-%2.%3.%4"/>
      <w:lvlJc w:val="left"/>
      <w:pPr>
        <w:ind w:left="2358" w:hanging="1080"/>
      </w:pPr>
    </w:lvl>
    <w:lvl w:ilvl="4">
      <w:start w:val="1"/>
      <w:numFmt w:val="decimal"/>
      <w:lvlText w:val="%1-%2.%3.%4.%5"/>
      <w:lvlJc w:val="left"/>
      <w:pPr>
        <w:ind w:left="2784" w:hanging="1080"/>
      </w:pPr>
    </w:lvl>
    <w:lvl w:ilvl="5">
      <w:start w:val="1"/>
      <w:numFmt w:val="decimal"/>
      <w:lvlText w:val="%1-%2.%3.%4.%5.%6"/>
      <w:lvlJc w:val="left"/>
      <w:pPr>
        <w:ind w:left="3570" w:hanging="1440"/>
      </w:pPr>
    </w:lvl>
    <w:lvl w:ilvl="6">
      <w:start w:val="1"/>
      <w:numFmt w:val="decimal"/>
      <w:lvlText w:val="%1-%2.%3.%4.%5.%6.%7"/>
      <w:lvlJc w:val="left"/>
      <w:pPr>
        <w:ind w:left="3996" w:hanging="1440"/>
      </w:pPr>
    </w:lvl>
    <w:lvl w:ilvl="7">
      <w:start w:val="1"/>
      <w:numFmt w:val="decimal"/>
      <w:lvlText w:val="%1-%2.%3.%4.%5.%6.%7.%8"/>
      <w:lvlJc w:val="left"/>
      <w:pPr>
        <w:ind w:left="4782" w:hanging="1800"/>
      </w:pPr>
    </w:lvl>
    <w:lvl w:ilvl="8">
      <w:start w:val="1"/>
      <w:numFmt w:val="decimal"/>
      <w:lvlText w:val="%1-%2.%3.%4.%5.%6.%7.%8.%9"/>
      <w:lvlJc w:val="left"/>
      <w:pPr>
        <w:ind w:left="5208" w:hanging="1800"/>
      </w:pPr>
    </w:lvl>
  </w:abstractNum>
  <w:abstractNum w:abstractNumId="12" w15:restartNumberingAfterBreak="0">
    <w:nsid w:val="3CA84524"/>
    <w:multiLevelType w:val="hybridMultilevel"/>
    <w:tmpl w:val="F2D22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43136"/>
    <w:multiLevelType w:val="hybridMultilevel"/>
    <w:tmpl w:val="87E2913E"/>
    <w:lvl w:ilvl="0" w:tplc="674C551C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21A2DC1"/>
    <w:multiLevelType w:val="hybridMultilevel"/>
    <w:tmpl w:val="0EEE1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50AB3"/>
    <w:multiLevelType w:val="hybridMultilevel"/>
    <w:tmpl w:val="31120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C4640"/>
    <w:multiLevelType w:val="hybridMultilevel"/>
    <w:tmpl w:val="B4280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93C73"/>
    <w:multiLevelType w:val="hybridMultilevel"/>
    <w:tmpl w:val="3A10E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077A6E"/>
    <w:multiLevelType w:val="hybridMultilevel"/>
    <w:tmpl w:val="FDC28052"/>
    <w:lvl w:ilvl="0" w:tplc="553C59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371643"/>
    <w:multiLevelType w:val="hybridMultilevel"/>
    <w:tmpl w:val="3BA45102"/>
    <w:lvl w:ilvl="0" w:tplc="6A50DB0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5F6614A1"/>
    <w:multiLevelType w:val="multilevel"/>
    <w:tmpl w:val="11D46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917D84"/>
    <w:multiLevelType w:val="hybridMultilevel"/>
    <w:tmpl w:val="856E4040"/>
    <w:lvl w:ilvl="0" w:tplc="2D1E401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A91319"/>
    <w:multiLevelType w:val="hybridMultilevel"/>
    <w:tmpl w:val="B19A1768"/>
    <w:lvl w:ilvl="0" w:tplc="32567F5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731F2A"/>
    <w:multiLevelType w:val="hybridMultilevel"/>
    <w:tmpl w:val="F49E0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083FC4"/>
    <w:multiLevelType w:val="hybridMultilevel"/>
    <w:tmpl w:val="6BE80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5423F5"/>
    <w:multiLevelType w:val="hybridMultilevel"/>
    <w:tmpl w:val="102E2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D6EEF"/>
    <w:multiLevelType w:val="hybridMultilevel"/>
    <w:tmpl w:val="2B9EA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19726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3955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62501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389930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18560281">
    <w:abstractNumId w:val="19"/>
  </w:num>
  <w:num w:numId="6" w16cid:durableId="1456366771">
    <w:abstractNumId w:val="0"/>
  </w:num>
  <w:num w:numId="7" w16cid:durableId="126317527">
    <w:abstractNumId w:val="20"/>
  </w:num>
  <w:num w:numId="8" w16cid:durableId="1527720042">
    <w:abstractNumId w:val="2"/>
  </w:num>
  <w:num w:numId="9" w16cid:durableId="14589135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11436895">
    <w:abstractNumId w:val="11"/>
    <w:lvlOverride w:ilvl="0">
      <w:startOverride w:val="70"/>
    </w:lvlOverride>
    <w:lvlOverride w:ilvl="1">
      <w:startOverride w:val="24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84115266">
    <w:abstractNumId w:val="10"/>
    <w:lvlOverride w:ilvl="0">
      <w:startOverride w:val="70"/>
    </w:lvlOverride>
    <w:lvlOverride w:ilvl="1">
      <w:startOverride w:val="88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7187140">
    <w:abstractNumId w:val="25"/>
  </w:num>
  <w:num w:numId="13" w16cid:durableId="1146164101">
    <w:abstractNumId w:val="12"/>
  </w:num>
  <w:num w:numId="14" w16cid:durableId="1731659708">
    <w:abstractNumId w:val="22"/>
  </w:num>
  <w:num w:numId="15" w16cid:durableId="1543712475">
    <w:abstractNumId w:val="7"/>
  </w:num>
  <w:num w:numId="16" w16cid:durableId="13411989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13798093">
    <w:abstractNumId w:val="21"/>
  </w:num>
  <w:num w:numId="18" w16cid:durableId="1680814236">
    <w:abstractNumId w:val="1"/>
  </w:num>
  <w:num w:numId="19" w16cid:durableId="15430110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27637246">
    <w:abstractNumId w:val="24"/>
  </w:num>
  <w:num w:numId="21" w16cid:durableId="1727414036">
    <w:abstractNumId w:val="18"/>
  </w:num>
  <w:num w:numId="22" w16cid:durableId="440540908">
    <w:abstractNumId w:val="26"/>
  </w:num>
  <w:num w:numId="23" w16cid:durableId="1881940423">
    <w:abstractNumId w:val="16"/>
  </w:num>
  <w:num w:numId="24" w16cid:durableId="421874900">
    <w:abstractNumId w:val="23"/>
  </w:num>
  <w:num w:numId="25" w16cid:durableId="1795320719">
    <w:abstractNumId w:val="8"/>
  </w:num>
  <w:num w:numId="26" w16cid:durableId="406003561">
    <w:abstractNumId w:val="6"/>
  </w:num>
  <w:num w:numId="27" w16cid:durableId="88198497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950"/>
    <w:rsid w:val="00007FCF"/>
    <w:rsid w:val="00010BBF"/>
    <w:rsid w:val="00025537"/>
    <w:rsid w:val="00052A8E"/>
    <w:rsid w:val="0006110A"/>
    <w:rsid w:val="00063422"/>
    <w:rsid w:val="00072710"/>
    <w:rsid w:val="000734C2"/>
    <w:rsid w:val="000743F2"/>
    <w:rsid w:val="000810AA"/>
    <w:rsid w:val="00081D10"/>
    <w:rsid w:val="00085AAF"/>
    <w:rsid w:val="00097579"/>
    <w:rsid w:val="000B30D5"/>
    <w:rsid w:val="000C76E7"/>
    <w:rsid w:val="000D7803"/>
    <w:rsid w:val="000E2D37"/>
    <w:rsid w:val="000F4914"/>
    <w:rsid w:val="001007F9"/>
    <w:rsid w:val="001056BC"/>
    <w:rsid w:val="00110D77"/>
    <w:rsid w:val="00117977"/>
    <w:rsid w:val="001405D9"/>
    <w:rsid w:val="00141DFF"/>
    <w:rsid w:val="001422B4"/>
    <w:rsid w:val="00143728"/>
    <w:rsid w:val="00150F64"/>
    <w:rsid w:val="00151A00"/>
    <w:rsid w:val="00153394"/>
    <w:rsid w:val="00165563"/>
    <w:rsid w:val="00176A57"/>
    <w:rsid w:val="00185B25"/>
    <w:rsid w:val="00186234"/>
    <w:rsid w:val="00195435"/>
    <w:rsid w:val="00195954"/>
    <w:rsid w:val="00197D9D"/>
    <w:rsid w:val="001A2923"/>
    <w:rsid w:val="001A5747"/>
    <w:rsid w:val="001B3726"/>
    <w:rsid w:val="001B3C56"/>
    <w:rsid w:val="001C0183"/>
    <w:rsid w:val="001D351A"/>
    <w:rsid w:val="001D53ED"/>
    <w:rsid w:val="001D68F5"/>
    <w:rsid w:val="001E4A70"/>
    <w:rsid w:val="00201D68"/>
    <w:rsid w:val="00211968"/>
    <w:rsid w:val="00213E42"/>
    <w:rsid w:val="00217E5D"/>
    <w:rsid w:val="00223341"/>
    <w:rsid w:val="00224B66"/>
    <w:rsid w:val="002359F2"/>
    <w:rsid w:val="00245542"/>
    <w:rsid w:val="002703CC"/>
    <w:rsid w:val="002761F7"/>
    <w:rsid w:val="0028270A"/>
    <w:rsid w:val="00285C66"/>
    <w:rsid w:val="00292CC4"/>
    <w:rsid w:val="00295959"/>
    <w:rsid w:val="00296090"/>
    <w:rsid w:val="00296603"/>
    <w:rsid w:val="002A1711"/>
    <w:rsid w:val="002B3ED3"/>
    <w:rsid w:val="002C5735"/>
    <w:rsid w:val="002D027E"/>
    <w:rsid w:val="002D25D7"/>
    <w:rsid w:val="002D2616"/>
    <w:rsid w:val="002D2EF1"/>
    <w:rsid w:val="002D6829"/>
    <w:rsid w:val="002E283A"/>
    <w:rsid w:val="002E3738"/>
    <w:rsid w:val="002F3787"/>
    <w:rsid w:val="002F7444"/>
    <w:rsid w:val="0030002B"/>
    <w:rsid w:val="00322AF1"/>
    <w:rsid w:val="003236A4"/>
    <w:rsid w:val="0033010E"/>
    <w:rsid w:val="003314FB"/>
    <w:rsid w:val="00335C94"/>
    <w:rsid w:val="00336421"/>
    <w:rsid w:val="00337F71"/>
    <w:rsid w:val="00344E59"/>
    <w:rsid w:val="003525F4"/>
    <w:rsid w:val="00352773"/>
    <w:rsid w:val="00364305"/>
    <w:rsid w:val="003652A1"/>
    <w:rsid w:val="00377CB8"/>
    <w:rsid w:val="0038181E"/>
    <w:rsid w:val="00385BC9"/>
    <w:rsid w:val="00391B8A"/>
    <w:rsid w:val="00396078"/>
    <w:rsid w:val="003A2CF2"/>
    <w:rsid w:val="003A5E82"/>
    <w:rsid w:val="003B2E3E"/>
    <w:rsid w:val="003C2151"/>
    <w:rsid w:val="003C617A"/>
    <w:rsid w:val="003E36B9"/>
    <w:rsid w:val="003E73F8"/>
    <w:rsid w:val="003F428B"/>
    <w:rsid w:val="003F69FA"/>
    <w:rsid w:val="003F6CF4"/>
    <w:rsid w:val="004108B4"/>
    <w:rsid w:val="00434B91"/>
    <w:rsid w:val="0044673A"/>
    <w:rsid w:val="0045569F"/>
    <w:rsid w:val="0046049C"/>
    <w:rsid w:val="00470078"/>
    <w:rsid w:val="004752E7"/>
    <w:rsid w:val="0047720B"/>
    <w:rsid w:val="0049541C"/>
    <w:rsid w:val="004A18D7"/>
    <w:rsid w:val="004A5D7B"/>
    <w:rsid w:val="004C20C6"/>
    <w:rsid w:val="004C7FF6"/>
    <w:rsid w:val="004F1D85"/>
    <w:rsid w:val="0050206E"/>
    <w:rsid w:val="00504B16"/>
    <w:rsid w:val="00525522"/>
    <w:rsid w:val="00527950"/>
    <w:rsid w:val="00530C36"/>
    <w:rsid w:val="005446A9"/>
    <w:rsid w:val="00552535"/>
    <w:rsid w:val="005543C9"/>
    <w:rsid w:val="005559E0"/>
    <w:rsid w:val="0055780B"/>
    <w:rsid w:val="00566342"/>
    <w:rsid w:val="00567DFA"/>
    <w:rsid w:val="00570491"/>
    <w:rsid w:val="00583433"/>
    <w:rsid w:val="00584BF6"/>
    <w:rsid w:val="00585A73"/>
    <w:rsid w:val="005A7686"/>
    <w:rsid w:val="005B7933"/>
    <w:rsid w:val="005C22FB"/>
    <w:rsid w:val="005C2A05"/>
    <w:rsid w:val="005C5118"/>
    <w:rsid w:val="005C6F2F"/>
    <w:rsid w:val="005D2EA9"/>
    <w:rsid w:val="005E4393"/>
    <w:rsid w:val="005E578E"/>
    <w:rsid w:val="005E5F35"/>
    <w:rsid w:val="006010E9"/>
    <w:rsid w:val="00602FB1"/>
    <w:rsid w:val="00622444"/>
    <w:rsid w:val="006225F0"/>
    <w:rsid w:val="006319AB"/>
    <w:rsid w:val="006321BF"/>
    <w:rsid w:val="00653097"/>
    <w:rsid w:val="00697FC4"/>
    <w:rsid w:val="006A6729"/>
    <w:rsid w:val="006B32AD"/>
    <w:rsid w:val="006B4703"/>
    <w:rsid w:val="006C6EF7"/>
    <w:rsid w:val="006D355B"/>
    <w:rsid w:val="006D3DFE"/>
    <w:rsid w:val="006D58DC"/>
    <w:rsid w:val="006E6E39"/>
    <w:rsid w:val="006F078B"/>
    <w:rsid w:val="006F08E5"/>
    <w:rsid w:val="006F5297"/>
    <w:rsid w:val="006F5D4F"/>
    <w:rsid w:val="00704AE2"/>
    <w:rsid w:val="0071196F"/>
    <w:rsid w:val="00715C10"/>
    <w:rsid w:val="0072605B"/>
    <w:rsid w:val="00726DBE"/>
    <w:rsid w:val="00732C32"/>
    <w:rsid w:val="0074703A"/>
    <w:rsid w:val="0074705B"/>
    <w:rsid w:val="00757773"/>
    <w:rsid w:val="00764207"/>
    <w:rsid w:val="00782C22"/>
    <w:rsid w:val="00784F91"/>
    <w:rsid w:val="00792670"/>
    <w:rsid w:val="007A0410"/>
    <w:rsid w:val="007A3CBB"/>
    <w:rsid w:val="007A7F0C"/>
    <w:rsid w:val="007B64E1"/>
    <w:rsid w:val="007B769E"/>
    <w:rsid w:val="007C3E50"/>
    <w:rsid w:val="007D59E7"/>
    <w:rsid w:val="007E24DA"/>
    <w:rsid w:val="007F1E89"/>
    <w:rsid w:val="007F6CAF"/>
    <w:rsid w:val="008059D4"/>
    <w:rsid w:val="00806979"/>
    <w:rsid w:val="00812557"/>
    <w:rsid w:val="00816B76"/>
    <w:rsid w:val="00821CA7"/>
    <w:rsid w:val="008311CC"/>
    <w:rsid w:val="008328A3"/>
    <w:rsid w:val="00836184"/>
    <w:rsid w:val="0084048C"/>
    <w:rsid w:val="00841CC2"/>
    <w:rsid w:val="0085471E"/>
    <w:rsid w:val="00863E8B"/>
    <w:rsid w:val="008722E5"/>
    <w:rsid w:val="0087785C"/>
    <w:rsid w:val="00890FF3"/>
    <w:rsid w:val="00895284"/>
    <w:rsid w:val="00897DC8"/>
    <w:rsid w:val="008A69B4"/>
    <w:rsid w:val="008B0722"/>
    <w:rsid w:val="008B4FAC"/>
    <w:rsid w:val="008D3A15"/>
    <w:rsid w:val="008E4CD2"/>
    <w:rsid w:val="008E7AE0"/>
    <w:rsid w:val="008F19D0"/>
    <w:rsid w:val="008F3F09"/>
    <w:rsid w:val="00901C9D"/>
    <w:rsid w:val="00903CD3"/>
    <w:rsid w:val="00903E31"/>
    <w:rsid w:val="00915EE5"/>
    <w:rsid w:val="00923DEF"/>
    <w:rsid w:val="00924518"/>
    <w:rsid w:val="00944013"/>
    <w:rsid w:val="009443A7"/>
    <w:rsid w:val="00944AEB"/>
    <w:rsid w:val="00945B4A"/>
    <w:rsid w:val="00950203"/>
    <w:rsid w:val="00956584"/>
    <w:rsid w:val="0097730C"/>
    <w:rsid w:val="00982AB8"/>
    <w:rsid w:val="009833BE"/>
    <w:rsid w:val="00995771"/>
    <w:rsid w:val="009C5D25"/>
    <w:rsid w:val="009D1A69"/>
    <w:rsid w:val="00A00C3E"/>
    <w:rsid w:val="00A13C22"/>
    <w:rsid w:val="00A35D46"/>
    <w:rsid w:val="00A5250C"/>
    <w:rsid w:val="00A553CB"/>
    <w:rsid w:val="00A809C2"/>
    <w:rsid w:val="00A837FE"/>
    <w:rsid w:val="00A86314"/>
    <w:rsid w:val="00A924E0"/>
    <w:rsid w:val="00AB4F88"/>
    <w:rsid w:val="00AC5E6E"/>
    <w:rsid w:val="00AD139D"/>
    <w:rsid w:val="00AD5DA0"/>
    <w:rsid w:val="00AE1D21"/>
    <w:rsid w:val="00AE2574"/>
    <w:rsid w:val="00AE2752"/>
    <w:rsid w:val="00AE36F5"/>
    <w:rsid w:val="00AE587D"/>
    <w:rsid w:val="00AF6CC0"/>
    <w:rsid w:val="00B12C1B"/>
    <w:rsid w:val="00B13A76"/>
    <w:rsid w:val="00B2540D"/>
    <w:rsid w:val="00B33E2D"/>
    <w:rsid w:val="00B365E6"/>
    <w:rsid w:val="00B4154D"/>
    <w:rsid w:val="00B418A9"/>
    <w:rsid w:val="00B43393"/>
    <w:rsid w:val="00B44216"/>
    <w:rsid w:val="00B501D7"/>
    <w:rsid w:val="00B57BE0"/>
    <w:rsid w:val="00B90183"/>
    <w:rsid w:val="00B9640E"/>
    <w:rsid w:val="00BB0C1E"/>
    <w:rsid w:val="00BB34EF"/>
    <w:rsid w:val="00BC65E4"/>
    <w:rsid w:val="00BC675D"/>
    <w:rsid w:val="00BC6768"/>
    <w:rsid w:val="00BE76F0"/>
    <w:rsid w:val="00BE7EC8"/>
    <w:rsid w:val="00BF76A3"/>
    <w:rsid w:val="00C06BF0"/>
    <w:rsid w:val="00C14311"/>
    <w:rsid w:val="00C17E9B"/>
    <w:rsid w:val="00C256E9"/>
    <w:rsid w:val="00C259CE"/>
    <w:rsid w:val="00C37882"/>
    <w:rsid w:val="00C410F8"/>
    <w:rsid w:val="00C419A3"/>
    <w:rsid w:val="00C432CD"/>
    <w:rsid w:val="00C51014"/>
    <w:rsid w:val="00C55825"/>
    <w:rsid w:val="00C61588"/>
    <w:rsid w:val="00C63374"/>
    <w:rsid w:val="00C70825"/>
    <w:rsid w:val="00C7102A"/>
    <w:rsid w:val="00C7251E"/>
    <w:rsid w:val="00C73C3D"/>
    <w:rsid w:val="00C74144"/>
    <w:rsid w:val="00C743A3"/>
    <w:rsid w:val="00C81826"/>
    <w:rsid w:val="00C818AA"/>
    <w:rsid w:val="00C83737"/>
    <w:rsid w:val="00CB0CF4"/>
    <w:rsid w:val="00CC3401"/>
    <w:rsid w:val="00CE1450"/>
    <w:rsid w:val="00CE5ADE"/>
    <w:rsid w:val="00CF3569"/>
    <w:rsid w:val="00D03189"/>
    <w:rsid w:val="00D12B2B"/>
    <w:rsid w:val="00D14B9F"/>
    <w:rsid w:val="00D1769F"/>
    <w:rsid w:val="00D20772"/>
    <w:rsid w:val="00D21A8D"/>
    <w:rsid w:val="00D248A9"/>
    <w:rsid w:val="00D2785F"/>
    <w:rsid w:val="00D3328F"/>
    <w:rsid w:val="00D4595D"/>
    <w:rsid w:val="00D674E1"/>
    <w:rsid w:val="00D9385B"/>
    <w:rsid w:val="00DC5AD2"/>
    <w:rsid w:val="00DC79E0"/>
    <w:rsid w:val="00DD01DA"/>
    <w:rsid w:val="00DD0CA0"/>
    <w:rsid w:val="00DD23C5"/>
    <w:rsid w:val="00DE7A1B"/>
    <w:rsid w:val="00DF595A"/>
    <w:rsid w:val="00E138A5"/>
    <w:rsid w:val="00E13CB0"/>
    <w:rsid w:val="00E20D75"/>
    <w:rsid w:val="00E23368"/>
    <w:rsid w:val="00E25A29"/>
    <w:rsid w:val="00E26DEB"/>
    <w:rsid w:val="00E41B74"/>
    <w:rsid w:val="00E42D0E"/>
    <w:rsid w:val="00E43171"/>
    <w:rsid w:val="00E45921"/>
    <w:rsid w:val="00E5714B"/>
    <w:rsid w:val="00E60EAF"/>
    <w:rsid w:val="00E646E4"/>
    <w:rsid w:val="00E73366"/>
    <w:rsid w:val="00E761A1"/>
    <w:rsid w:val="00E81584"/>
    <w:rsid w:val="00E82DA7"/>
    <w:rsid w:val="00E90C64"/>
    <w:rsid w:val="00E92BDC"/>
    <w:rsid w:val="00E92F19"/>
    <w:rsid w:val="00E93688"/>
    <w:rsid w:val="00EB11E7"/>
    <w:rsid w:val="00EB2993"/>
    <w:rsid w:val="00EB430B"/>
    <w:rsid w:val="00EB5FC9"/>
    <w:rsid w:val="00EC26C7"/>
    <w:rsid w:val="00ED6631"/>
    <w:rsid w:val="00ED73A1"/>
    <w:rsid w:val="00EE1233"/>
    <w:rsid w:val="00EE4C58"/>
    <w:rsid w:val="00EE7739"/>
    <w:rsid w:val="00EF4A36"/>
    <w:rsid w:val="00F00B99"/>
    <w:rsid w:val="00F17F69"/>
    <w:rsid w:val="00F224CD"/>
    <w:rsid w:val="00F36B40"/>
    <w:rsid w:val="00F41B12"/>
    <w:rsid w:val="00F56405"/>
    <w:rsid w:val="00F90EE1"/>
    <w:rsid w:val="00FA4028"/>
    <w:rsid w:val="00FB611E"/>
    <w:rsid w:val="00FC2189"/>
    <w:rsid w:val="00FC46FD"/>
    <w:rsid w:val="00FE2455"/>
    <w:rsid w:val="00FE40CA"/>
    <w:rsid w:val="00FE7BF8"/>
    <w:rsid w:val="00FF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310058"/>
  <w15:docId w15:val="{6E90B49F-86CC-4F82-96E3-AB5FEB551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43A3"/>
    <w:rPr>
      <w:rFonts w:ascii="Times New Roman" w:hAnsi="Times New Roman"/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37F7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5C94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1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1711"/>
  </w:style>
  <w:style w:type="paragraph" w:styleId="Stopka">
    <w:name w:val="footer"/>
    <w:basedOn w:val="Normalny"/>
    <w:link w:val="StopkaZnak"/>
    <w:uiPriority w:val="99"/>
    <w:unhideWhenUsed/>
    <w:rsid w:val="002A1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1711"/>
  </w:style>
  <w:style w:type="paragraph" w:styleId="Tekstdymka">
    <w:name w:val="Balloon Text"/>
    <w:basedOn w:val="Normalny"/>
    <w:link w:val="TekstdymkaZnak"/>
    <w:uiPriority w:val="99"/>
    <w:semiHidden/>
    <w:unhideWhenUsed/>
    <w:rsid w:val="002A17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171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2540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5C9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Standard">
    <w:name w:val="Standard"/>
    <w:rsid w:val="002359F2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FontStyle28">
    <w:name w:val="Font Style28"/>
    <w:rsid w:val="002359F2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rsid w:val="002359F2"/>
    <w:rPr>
      <w:rFonts w:ascii="Times New Roman" w:hAnsi="Times New Roman" w:cs="Times New Roman"/>
      <w:i/>
      <w:iCs/>
      <w:sz w:val="22"/>
      <w:szCs w:val="22"/>
    </w:rPr>
  </w:style>
  <w:style w:type="paragraph" w:customStyle="1" w:styleId="Domylnie">
    <w:name w:val="Domyślnie"/>
    <w:uiPriority w:val="99"/>
    <w:rsid w:val="00143728"/>
    <w:pPr>
      <w:widowControl w:val="0"/>
      <w:autoSpaceDE w:val="0"/>
      <w:autoSpaceDN w:val="0"/>
      <w:spacing w:line="360" w:lineRule="auto"/>
      <w:ind w:firstLine="720"/>
      <w:jc w:val="both"/>
    </w:pPr>
    <w:rPr>
      <w:rFonts w:ascii="Arial" w:eastAsiaTheme="minorEastAsia" w:hAnsi="Arial" w:cs="Arial"/>
      <w:kern w:val="2"/>
      <w:sz w:val="24"/>
      <w:szCs w:val="24"/>
    </w:rPr>
  </w:style>
  <w:style w:type="paragraph" w:styleId="Tekstblokowy">
    <w:name w:val="Block Text"/>
    <w:basedOn w:val="Normalny"/>
    <w:semiHidden/>
    <w:unhideWhenUsed/>
    <w:rsid w:val="00AE1D21"/>
    <w:pPr>
      <w:ind w:left="851" w:right="-852"/>
    </w:pPr>
    <w:rPr>
      <w:rFonts w:eastAsia="Times New Roman"/>
      <w:sz w:val="28"/>
      <w:szCs w:val="20"/>
      <w:lang w:eastAsia="pl-PL"/>
    </w:rPr>
  </w:style>
  <w:style w:type="character" w:customStyle="1" w:styleId="plbx-10x-x-1091">
    <w:name w:val="plbx-10x-x-1091"/>
    <w:rsid w:val="00715C10"/>
    <w:rPr>
      <w:b/>
      <w:bCs/>
    </w:rPr>
  </w:style>
  <w:style w:type="character" w:styleId="Hipercze">
    <w:name w:val="Hyperlink"/>
    <w:basedOn w:val="Domylnaczcionkaakapitu"/>
    <w:uiPriority w:val="99"/>
    <w:unhideWhenUsed/>
    <w:rsid w:val="00697FC4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901C9D"/>
    <w:pPr>
      <w:jc w:val="both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01C9D"/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01C9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722E5"/>
    <w:pPr>
      <w:spacing w:before="100" w:beforeAutospacing="1" w:after="100" w:afterAutospacing="1"/>
    </w:pPr>
    <w:rPr>
      <w:rFonts w:eastAsia="Times New Roman"/>
      <w:szCs w:val="24"/>
      <w:lang w:eastAsia="pl-PL"/>
    </w:rPr>
  </w:style>
  <w:style w:type="character" w:customStyle="1" w:styleId="info-list-value-uzasadnienie">
    <w:name w:val="info-list-value-uzasadnienie"/>
    <w:rsid w:val="00B4154D"/>
  </w:style>
  <w:style w:type="character" w:customStyle="1" w:styleId="bbccolor">
    <w:name w:val="bbc_color"/>
    <w:rsid w:val="00B4154D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02FB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02FB1"/>
    <w:rPr>
      <w:rFonts w:ascii="Times New Roman" w:hAnsi="Times New Roman"/>
      <w:sz w:val="24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3DEF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385BC9"/>
    <w:rPr>
      <w:i/>
      <w:iCs/>
    </w:rPr>
  </w:style>
  <w:style w:type="character" w:customStyle="1" w:styleId="text-justify">
    <w:name w:val="text-justify"/>
    <w:basedOn w:val="Domylnaczcionkaakapitu"/>
    <w:rsid w:val="00223341"/>
  </w:style>
  <w:style w:type="character" w:customStyle="1" w:styleId="alb">
    <w:name w:val="a_lb"/>
    <w:basedOn w:val="Domylnaczcionkaakapitu"/>
    <w:rsid w:val="0087785C"/>
  </w:style>
  <w:style w:type="paragraph" w:customStyle="1" w:styleId="noindent">
    <w:name w:val="noindent"/>
    <w:basedOn w:val="Normalny"/>
    <w:rsid w:val="0097730C"/>
    <w:pPr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Default">
    <w:name w:val="Default"/>
    <w:rsid w:val="00AE587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lrzxr">
    <w:name w:val="lrzxr"/>
    <w:basedOn w:val="Domylnaczcionkaakapitu"/>
    <w:rsid w:val="00C83737"/>
  </w:style>
  <w:style w:type="character" w:styleId="Odwoaniedokomentarza">
    <w:name w:val="annotation reference"/>
    <w:basedOn w:val="Domylnaczcionkaakapitu"/>
    <w:uiPriority w:val="99"/>
    <w:semiHidden/>
    <w:unhideWhenUsed/>
    <w:rsid w:val="001533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53394"/>
    <w:rPr>
      <w:rFonts w:ascii="Times New Roman" w:hAnsi="Times New Roman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33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3394"/>
    <w:rPr>
      <w:rFonts w:ascii="Times New Roman" w:hAnsi="Times New Roman"/>
      <w:b/>
      <w:bCs/>
      <w:lang w:eastAsia="en-US"/>
    </w:rPr>
  </w:style>
  <w:style w:type="table" w:styleId="Tabela-Siatka">
    <w:name w:val="Table Grid"/>
    <w:basedOn w:val="Standardowy"/>
    <w:uiPriority w:val="59"/>
    <w:rsid w:val="00C710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37F7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.ozimek\Desktop\logotyp%20Starostwo-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94BF7-3778-426F-AE3F-54C5F356F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logotyp Starostwo-1</Template>
  <TotalTime>1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p.ozimek</dc:creator>
  <cp:lastModifiedBy>Andrzej Siwy</cp:lastModifiedBy>
  <cp:revision>2</cp:revision>
  <cp:lastPrinted>2022-02-01T09:06:00Z</cp:lastPrinted>
  <dcterms:created xsi:type="dcterms:W3CDTF">2022-06-06T07:16:00Z</dcterms:created>
  <dcterms:modified xsi:type="dcterms:W3CDTF">2022-06-06T07:16:00Z</dcterms:modified>
</cp:coreProperties>
</file>