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E4DB5BD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250A8">
        <w:rPr>
          <w:rFonts w:asciiTheme="minorHAnsi" w:hAnsiTheme="minorHAnsi" w:cstheme="minorHAnsi"/>
          <w:sz w:val="24"/>
          <w:szCs w:val="24"/>
        </w:rPr>
        <w:t>71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603CE4">
        <w:rPr>
          <w:rFonts w:asciiTheme="minorHAnsi" w:hAnsiTheme="minorHAnsi" w:cstheme="minorHAnsi"/>
          <w:sz w:val="24"/>
          <w:szCs w:val="24"/>
        </w:rPr>
        <w:t>6</w:t>
      </w:r>
      <w:r w:rsidRPr="00F9491A">
        <w:rPr>
          <w:rFonts w:asciiTheme="minorHAnsi" w:hAnsiTheme="minorHAnsi" w:cstheme="minorHAnsi"/>
          <w:sz w:val="24"/>
          <w:szCs w:val="24"/>
        </w:rPr>
        <w:t>.20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5250A8">
        <w:rPr>
          <w:rFonts w:asciiTheme="minorHAnsi" w:hAnsiTheme="minorHAnsi" w:cstheme="minorHAnsi"/>
          <w:sz w:val="24"/>
          <w:szCs w:val="24"/>
        </w:rPr>
        <w:t>2</w:t>
      </w:r>
      <w:r w:rsidRPr="00F9491A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5250A8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03CE4">
        <w:rPr>
          <w:rFonts w:asciiTheme="minorHAnsi" w:hAnsiTheme="minorHAnsi" w:cstheme="minorHAnsi"/>
          <w:color w:val="000000"/>
          <w:sz w:val="24"/>
          <w:szCs w:val="24"/>
        </w:rPr>
        <w:t>czerwca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5250A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01853393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0162F4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300E8AA5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20.1427 t.j.)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wiadomości,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603CE4">
        <w:rPr>
          <w:rFonts w:asciiTheme="minorHAnsi" w:hAnsiTheme="minorHAnsi" w:cstheme="minorHAnsi"/>
          <w:b/>
          <w:snapToGrid w:val="0"/>
          <w:sz w:val="24"/>
          <w:szCs w:val="24"/>
        </w:rPr>
        <w:t>8</w:t>
      </w:r>
      <w:r w:rsidR="005250A8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czerwca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5250A8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7589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>na parkingu strzeżonym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603CE4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1839C28A" w14:textId="00D0CF7D" w:rsidR="007F3DC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Volkswagen Golf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</w:p>
          <w:p w14:paraId="70400FFF" w14:textId="4D08C8AD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FB62D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WVWZZZ1JZ2W684396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5DBED29E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1DD5FF88" w:rsidR="00CC4EFF" w:rsidRPr="00F9491A" w:rsidRDefault="00603CE4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16</w:t>
            </w:r>
            <w:r w:rsidR="00B02476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BC5022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0A41A5F2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603CE4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603CE4">
        <w:rPr>
          <w:rFonts w:asciiTheme="minorHAnsi" w:hAnsiTheme="minorHAnsi" w:cstheme="minorHAnsi"/>
          <w:snapToGrid w:val="0"/>
          <w:sz w:val="24"/>
          <w:szCs w:val="24"/>
        </w:rPr>
        <w:t>1/2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sumy oszacowania tj. </w:t>
      </w:r>
      <w:r w:rsidR="00603CE4">
        <w:rPr>
          <w:rFonts w:asciiTheme="minorHAnsi" w:hAnsiTheme="minorHAnsi" w:cstheme="minorHAnsi"/>
          <w:snapToGrid w:val="0"/>
          <w:sz w:val="24"/>
          <w:szCs w:val="24"/>
        </w:rPr>
        <w:t>16</w:t>
      </w:r>
      <w:r w:rsidR="005250A8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1D4905D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193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387DF54" w:rsidR="00C126BB" w:rsidRPr="00F9491A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A50FE" w14:textId="77777777" w:rsidR="00EF1252" w:rsidRDefault="00EF1252" w:rsidP="00C126BB">
      <w:pPr>
        <w:spacing w:after="0" w:line="240" w:lineRule="auto"/>
      </w:pPr>
      <w:r>
        <w:separator/>
      </w:r>
    </w:p>
  </w:endnote>
  <w:endnote w:type="continuationSeparator" w:id="0">
    <w:p w14:paraId="275F576C" w14:textId="77777777" w:rsidR="00EF1252" w:rsidRDefault="00EF1252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7AA9F" w14:textId="77777777" w:rsidR="00EF1252" w:rsidRDefault="00EF1252" w:rsidP="00C126BB">
      <w:pPr>
        <w:spacing w:after="0" w:line="240" w:lineRule="auto"/>
      </w:pPr>
      <w:r>
        <w:separator/>
      </w:r>
    </w:p>
  </w:footnote>
  <w:footnote w:type="continuationSeparator" w:id="0">
    <w:p w14:paraId="0A6B72DC" w14:textId="77777777" w:rsidR="00EF1252" w:rsidRDefault="00EF1252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162F4"/>
    <w:rsid w:val="000705C3"/>
    <w:rsid w:val="00087574"/>
    <w:rsid w:val="00094621"/>
    <w:rsid w:val="000C7E03"/>
    <w:rsid w:val="000E7484"/>
    <w:rsid w:val="00104796"/>
    <w:rsid w:val="00112164"/>
    <w:rsid w:val="00122C1E"/>
    <w:rsid w:val="00131B08"/>
    <w:rsid w:val="00155669"/>
    <w:rsid w:val="001A308C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2CF9"/>
    <w:rsid w:val="00603CE4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9739F"/>
    <w:rsid w:val="00AA14DF"/>
    <w:rsid w:val="00AD7F89"/>
    <w:rsid w:val="00AF6E41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EF1252"/>
    <w:rsid w:val="00F20184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15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11</cp:revision>
  <cp:lastPrinted>2021-12-06T09:48:00Z</cp:lastPrinted>
  <dcterms:created xsi:type="dcterms:W3CDTF">2021-12-06T10:38:00Z</dcterms:created>
  <dcterms:modified xsi:type="dcterms:W3CDTF">2022-06-01T11:56:00Z</dcterms:modified>
</cp:coreProperties>
</file>