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7358E2F7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5250A8">
        <w:rPr>
          <w:rFonts w:asciiTheme="minorHAnsi" w:hAnsiTheme="minorHAnsi" w:cstheme="minorHAnsi"/>
          <w:sz w:val="24"/>
          <w:szCs w:val="24"/>
        </w:rPr>
        <w:t>71</w:t>
      </w:r>
      <w:r w:rsidRPr="00F9491A">
        <w:rPr>
          <w:rFonts w:asciiTheme="minorHAnsi" w:hAnsiTheme="minorHAnsi" w:cstheme="minorHAnsi"/>
          <w:sz w:val="24"/>
          <w:szCs w:val="24"/>
        </w:rPr>
        <w:t>.</w:t>
      </w:r>
      <w:r w:rsidR="005250A8">
        <w:rPr>
          <w:rFonts w:asciiTheme="minorHAnsi" w:hAnsiTheme="minorHAnsi" w:cstheme="minorHAnsi"/>
          <w:sz w:val="24"/>
          <w:szCs w:val="24"/>
        </w:rPr>
        <w:t>3</w:t>
      </w:r>
      <w:r w:rsidRPr="00F9491A">
        <w:rPr>
          <w:rFonts w:asciiTheme="minorHAnsi" w:hAnsiTheme="minorHAnsi" w:cstheme="minorHAnsi"/>
          <w:sz w:val="24"/>
          <w:szCs w:val="24"/>
        </w:rPr>
        <w:t>.20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5250A8">
        <w:rPr>
          <w:rFonts w:asciiTheme="minorHAnsi" w:hAnsiTheme="minorHAnsi" w:cstheme="minorHAnsi"/>
          <w:sz w:val="24"/>
          <w:szCs w:val="24"/>
        </w:rPr>
        <w:t>2</w:t>
      </w:r>
      <w:r w:rsidRPr="00F9491A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5250A8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FB62D5" w:rsidRPr="00F9491A">
        <w:rPr>
          <w:rFonts w:asciiTheme="minorHAnsi" w:hAnsiTheme="minorHAnsi" w:cstheme="minorHAnsi"/>
          <w:color w:val="000000"/>
          <w:sz w:val="24"/>
          <w:szCs w:val="24"/>
        </w:rPr>
        <w:t>7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250A8">
        <w:rPr>
          <w:rFonts w:asciiTheme="minorHAnsi" w:hAnsiTheme="minorHAnsi" w:cstheme="minorHAnsi"/>
          <w:color w:val="000000"/>
          <w:sz w:val="24"/>
          <w:szCs w:val="24"/>
        </w:rPr>
        <w:t>maja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5250A8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OBWIESZCZENIE O PIERWSZEJ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641F5843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20.1427 t.j.)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ppk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20.1805 t.j.)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wiadomości,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5250A8">
        <w:rPr>
          <w:rFonts w:asciiTheme="minorHAnsi" w:hAnsiTheme="minorHAnsi" w:cstheme="minorHAnsi"/>
          <w:b/>
          <w:snapToGrid w:val="0"/>
          <w:sz w:val="24"/>
          <w:szCs w:val="24"/>
        </w:rPr>
        <w:t>1 czerwca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5250A8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A7589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>na parkingu strzeżonym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1839C28A" w14:textId="00D0CF7D" w:rsidR="007F3DC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Volkswagen Golf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</w:t>
            </w:r>
          </w:p>
          <w:p w14:paraId="70400FFF" w14:textId="4D08C8AD" w:rsidR="00CC4EFF" w:rsidRPr="00F9491A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FB62D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CZARNY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WVWZZZ1JZ2W684396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5DBED29E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6ED4E82D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</w:t>
            </w:r>
            <w:r w:rsidR="00B02476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40</w:t>
            </w:r>
            <w:r w:rsidR="00BC5022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71FA62AD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pierwszej licytacji wynosi ¾ sumy oszacowania tj. </w:t>
      </w:r>
      <w:r w:rsidR="00FB62D5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5250A8">
        <w:rPr>
          <w:rFonts w:asciiTheme="minorHAnsi" w:hAnsiTheme="minorHAnsi" w:cstheme="minorHAnsi"/>
          <w:snapToGrid w:val="0"/>
          <w:sz w:val="24"/>
          <w:szCs w:val="24"/>
        </w:rPr>
        <w:t>40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1D4905D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Ns </w:t>
      </w:r>
      <w:r w:rsidR="00A9739F">
        <w:rPr>
          <w:rFonts w:asciiTheme="minorHAnsi" w:hAnsiTheme="minorHAnsi" w:cstheme="minorHAnsi"/>
          <w:snapToGrid w:val="0"/>
          <w:sz w:val="24"/>
          <w:szCs w:val="24"/>
        </w:rPr>
        <w:t>193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A9739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Diesel Serwis Grzegorz Irzymski,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77777777" w:rsidR="00C126BB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sectPr w:rsidR="00C126BB" w:rsidRPr="00F9491A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071F1" w14:textId="77777777" w:rsidR="00495B77" w:rsidRDefault="00495B77" w:rsidP="00C126BB">
      <w:pPr>
        <w:spacing w:after="0" w:line="240" w:lineRule="auto"/>
      </w:pPr>
      <w:r>
        <w:separator/>
      </w:r>
    </w:p>
  </w:endnote>
  <w:endnote w:type="continuationSeparator" w:id="0">
    <w:p w14:paraId="0A911EA8" w14:textId="77777777" w:rsidR="00495B77" w:rsidRDefault="00495B77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385D5" w14:textId="77777777" w:rsidR="00495B77" w:rsidRDefault="00495B77" w:rsidP="00C126BB">
      <w:pPr>
        <w:spacing w:after="0" w:line="240" w:lineRule="auto"/>
      </w:pPr>
      <w:r>
        <w:separator/>
      </w:r>
    </w:p>
  </w:footnote>
  <w:footnote w:type="continuationSeparator" w:id="0">
    <w:p w14:paraId="7B096E02" w14:textId="77777777" w:rsidR="00495B77" w:rsidRDefault="00495B77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C7E03"/>
    <w:rsid w:val="000E7484"/>
    <w:rsid w:val="00104796"/>
    <w:rsid w:val="00112164"/>
    <w:rsid w:val="00122C1E"/>
    <w:rsid w:val="00131B08"/>
    <w:rsid w:val="00155669"/>
    <w:rsid w:val="001A308C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D2C3C"/>
    <w:rsid w:val="003E4FFF"/>
    <w:rsid w:val="00411363"/>
    <w:rsid w:val="00422E41"/>
    <w:rsid w:val="00427066"/>
    <w:rsid w:val="004752FD"/>
    <w:rsid w:val="004840FD"/>
    <w:rsid w:val="00495B77"/>
    <w:rsid w:val="004A103A"/>
    <w:rsid w:val="004B7CB9"/>
    <w:rsid w:val="0051027D"/>
    <w:rsid w:val="005250A8"/>
    <w:rsid w:val="00530313"/>
    <w:rsid w:val="0054464D"/>
    <w:rsid w:val="005739A3"/>
    <w:rsid w:val="00595F53"/>
    <w:rsid w:val="005B2CF9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390"/>
    <w:rsid w:val="007D3AE1"/>
    <w:rsid w:val="007F3DCF"/>
    <w:rsid w:val="007F777F"/>
    <w:rsid w:val="008050DB"/>
    <w:rsid w:val="008221AB"/>
    <w:rsid w:val="00826F52"/>
    <w:rsid w:val="00877AD1"/>
    <w:rsid w:val="00896C0D"/>
    <w:rsid w:val="008A70D3"/>
    <w:rsid w:val="008B13D4"/>
    <w:rsid w:val="008B1EB3"/>
    <w:rsid w:val="008B2BAA"/>
    <w:rsid w:val="008B7843"/>
    <w:rsid w:val="008E4BA4"/>
    <w:rsid w:val="008F0368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9739F"/>
    <w:rsid w:val="00AA14DF"/>
    <w:rsid w:val="00AD7F89"/>
    <w:rsid w:val="00AF6E41"/>
    <w:rsid w:val="00B02476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C02273"/>
    <w:rsid w:val="00C126BB"/>
    <w:rsid w:val="00C134FB"/>
    <w:rsid w:val="00C2274A"/>
    <w:rsid w:val="00CB398B"/>
    <w:rsid w:val="00CB655A"/>
    <w:rsid w:val="00CC4EFF"/>
    <w:rsid w:val="00CF1716"/>
    <w:rsid w:val="00D2607E"/>
    <w:rsid w:val="00D32ECE"/>
    <w:rsid w:val="00D5503E"/>
    <w:rsid w:val="00D8250B"/>
    <w:rsid w:val="00D9282B"/>
    <w:rsid w:val="00DA2441"/>
    <w:rsid w:val="00DB1B34"/>
    <w:rsid w:val="00DD2F46"/>
    <w:rsid w:val="00DE1794"/>
    <w:rsid w:val="00DE7068"/>
    <w:rsid w:val="00DF4572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5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Sandra Kwiatkowska</cp:lastModifiedBy>
  <cp:revision>10</cp:revision>
  <cp:lastPrinted>2021-12-06T09:48:00Z</cp:lastPrinted>
  <dcterms:created xsi:type="dcterms:W3CDTF">2021-12-06T10:38:00Z</dcterms:created>
  <dcterms:modified xsi:type="dcterms:W3CDTF">2022-05-18T11:20:00Z</dcterms:modified>
</cp:coreProperties>
</file>