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EA23A3" w14:textId="3F9DFD8D" w:rsidR="00B501D7" w:rsidRDefault="00B501D7" w:rsidP="008B4FAC">
      <w:pPr>
        <w:tabs>
          <w:tab w:val="left" w:pos="3852"/>
        </w:tabs>
        <w:jc w:val="both"/>
        <w:rPr>
          <w:szCs w:val="24"/>
          <w:lang w:eastAsia="pl-PL"/>
        </w:rPr>
      </w:pPr>
    </w:p>
    <w:p w14:paraId="2B14F393" w14:textId="77777777" w:rsidR="00F224CD" w:rsidRPr="00EC0E1F" w:rsidRDefault="00F224CD" w:rsidP="008B4FAC">
      <w:pPr>
        <w:tabs>
          <w:tab w:val="left" w:pos="3852"/>
        </w:tabs>
        <w:jc w:val="both"/>
        <w:rPr>
          <w:szCs w:val="24"/>
          <w:lang w:eastAsia="pl-PL"/>
        </w:rPr>
      </w:pPr>
    </w:p>
    <w:p w14:paraId="313C1A69" w14:textId="30290870" w:rsidR="00AD139D" w:rsidRPr="00C818AA" w:rsidRDefault="008B4FAC" w:rsidP="00C818AA">
      <w:pPr>
        <w:ind w:left="4248" w:firstLine="708"/>
        <w:jc w:val="both"/>
        <w:rPr>
          <w:rFonts w:ascii="Arial" w:hAnsi="Arial" w:cs="Arial"/>
          <w:sz w:val="28"/>
          <w:szCs w:val="28"/>
        </w:rPr>
      </w:pPr>
      <w:r>
        <w:rPr>
          <w:szCs w:val="24"/>
        </w:rPr>
        <w:t xml:space="preserve">  </w:t>
      </w:r>
      <w:r w:rsidR="00AD139D" w:rsidRPr="00C818AA">
        <w:rPr>
          <w:rFonts w:ascii="Arial" w:hAnsi="Arial" w:cs="Arial"/>
          <w:sz w:val="28"/>
          <w:szCs w:val="28"/>
        </w:rPr>
        <w:t xml:space="preserve">Goleniów, dnia: </w:t>
      </w:r>
      <w:r w:rsidR="00185B25">
        <w:rPr>
          <w:rFonts w:ascii="Arial" w:hAnsi="Arial" w:cs="Arial"/>
          <w:sz w:val="28"/>
          <w:szCs w:val="28"/>
        </w:rPr>
        <w:t>01</w:t>
      </w:r>
      <w:r w:rsidR="00AD139D" w:rsidRPr="00C818AA">
        <w:rPr>
          <w:rFonts w:ascii="Arial" w:hAnsi="Arial" w:cs="Arial"/>
          <w:sz w:val="28"/>
          <w:szCs w:val="28"/>
        </w:rPr>
        <w:t>.</w:t>
      </w:r>
      <w:r w:rsidR="00185B25">
        <w:rPr>
          <w:rFonts w:ascii="Arial" w:hAnsi="Arial" w:cs="Arial"/>
          <w:sz w:val="28"/>
          <w:szCs w:val="28"/>
        </w:rPr>
        <w:t>02</w:t>
      </w:r>
      <w:r w:rsidR="00AD139D" w:rsidRPr="00C818AA">
        <w:rPr>
          <w:rFonts w:ascii="Arial" w:hAnsi="Arial" w:cs="Arial"/>
          <w:sz w:val="28"/>
          <w:szCs w:val="28"/>
        </w:rPr>
        <w:t>.202</w:t>
      </w:r>
      <w:r w:rsidR="00185B25">
        <w:rPr>
          <w:rFonts w:ascii="Arial" w:hAnsi="Arial" w:cs="Arial"/>
          <w:sz w:val="28"/>
          <w:szCs w:val="28"/>
        </w:rPr>
        <w:t>2</w:t>
      </w:r>
      <w:r w:rsidR="00AD139D" w:rsidRPr="00C818AA">
        <w:rPr>
          <w:rFonts w:ascii="Arial" w:hAnsi="Arial" w:cs="Arial"/>
          <w:sz w:val="28"/>
          <w:szCs w:val="28"/>
        </w:rPr>
        <w:t xml:space="preserve"> r.  </w:t>
      </w:r>
    </w:p>
    <w:p w14:paraId="69CE0D27" w14:textId="77777777" w:rsidR="00AD139D" w:rsidRPr="000E6DBA" w:rsidRDefault="00AD139D" w:rsidP="008B4FAC">
      <w:pPr>
        <w:jc w:val="both"/>
        <w:rPr>
          <w:szCs w:val="24"/>
        </w:rPr>
      </w:pPr>
    </w:p>
    <w:p w14:paraId="1E7C6831" w14:textId="5A9362DA" w:rsidR="00AD139D" w:rsidRPr="000E6DBA" w:rsidRDefault="00AD139D" w:rsidP="008B4FAC">
      <w:pPr>
        <w:jc w:val="both"/>
        <w:rPr>
          <w:szCs w:val="24"/>
        </w:rPr>
      </w:pPr>
    </w:p>
    <w:p w14:paraId="25B5E184" w14:textId="77777777" w:rsidR="00AD139D" w:rsidRPr="000E6DBA" w:rsidRDefault="00AD139D" w:rsidP="008B4FAC">
      <w:pPr>
        <w:jc w:val="both"/>
        <w:rPr>
          <w:szCs w:val="24"/>
        </w:rPr>
      </w:pPr>
    </w:p>
    <w:p w14:paraId="3614DAC3" w14:textId="5B2B26C5" w:rsidR="00337F71" w:rsidRDefault="00337F71" w:rsidP="00337F71">
      <w:pPr>
        <w:ind w:firstLine="708"/>
        <w:jc w:val="both"/>
        <w:rPr>
          <w:b/>
          <w:bCs/>
          <w:sz w:val="32"/>
          <w:szCs w:val="32"/>
        </w:rPr>
      </w:pPr>
    </w:p>
    <w:p w14:paraId="217B3068" w14:textId="77777777" w:rsidR="00337F71" w:rsidRDefault="00337F71" w:rsidP="00337F71">
      <w:pPr>
        <w:ind w:firstLine="708"/>
        <w:jc w:val="both"/>
        <w:rPr>
          <w:b/>
          <w:bCs/>
          <w:sz w:val="32"/>
          <w:szCs w:val="32"/>
        </w:rPr>
      </w:pPr>
    </w:p>
    <w:p w14:paraId="51117899" w14:textId="77777777" w:rsidR="00836184" w:rsidRDefault="00836184" w:rsidP="00337F71">
      <w:pPr>
        <w:ind w:firstLine="708"/>
        <w:jc w:val="both"/>
        <w:rPr>
          <w:rFonts w:ascii="Arial" w:hAnsi="Arial" w:cs="Arial"/>
          <w:b/>
          <w:bCs/>
          <w:sz w:val="36"/>
          <w:szCs w:val="36"/>
        </w:rPr>
      </w:pPr>
    </w:p>
    <w:p w14:paraId="02C768AD" w14:textId="2FE54376" w:rsidR="00AD139D" w:rsidRPr="00C818AA" w:rsidRDefault="00C818AA" w:rsidP="00C818AA">
      <w:pPr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6"/>
          <w:szCs w:val="36"/>
        </w:rPr>
        <w:t xml:space="preserve">      </w:t>
      </w:r>
      <w:r w:rsidR="00337F71" w:rsidRPr="00C818AA">
        <w:rPr>
          <w:rFonts w:ascii="Arial" w:hAnsi="Arial" w:cs="Arial"/>
          <w:b/>
          <w:bCs/>
          <w:sz w:val="32"/>
          <w:szCs w:val="32"/>
        </w:rPr>
        <w:t>Informacja o utworzeniu powiatowej bazy GESUT</w:t>
      </w:r>
    </w:p>
    <w:p w14:paraId="518E176F" w14:textId="264C5B9A" w:rsidR="00C83737" w:rsidRPr="00C818AA" w:rsidRDefault="00C83737" w:rsidP="008B4FAC">
      <w:pPr>
        <w:ind w:left="3540" w:firstLine="708"/>
        <w:jc w:val="both"/>
        <w:rPr>
          <w:b/>
          <w:bCs/>
          <w:sz w:val="32"/>
          <w:szCs w:val="32"/>
        </w:rPr>
      </w:pPr>
    </w:p>
    <w:p w14:paraId="5A62EA80" w14:textId="77777777" w:rsidR="00836184" w:rsidRPr="00C818AA" w:rsidRDefault="00836184" w:rsidP="008B4FAC">
      <w:pPr>
        <w:ind w:left="3540" w:firstLine="708"/>
        <w:jc w:val="both"/>
        <w:rPr>
          <w:b/>
          <w:bCs/>
          <w:sz w:val="32"/>
          <w:szCs w:val="32"/>
        </w:rPr>
      </w:pPr>
    </w:p>
    <w:p w14:paraId="48C61E2A" w14:textId="77777777" w:rsidR="0074705B" w:rsidRPr="003A5E82" w:rsidRDefault="0074705B" w:rsidP="008B4FAC">
      <w:pPr>
        <w:ind w:left="3540" w:firstLine="708"/>
        <w:jc w:val="both"/>
        <w:rPr>
          <w:rStyle w:val="lrzxr"/>
          <w:b/>
          <w:bCs/>
        </w:rPr>
      </w:pPr>
    </w:p>
    <w:p w14:paraId="6D603C11" w14:textId="1FED425A" w:rsidR="00C83737" w:rsidRDefault="00C83737" w:rsidP="008B4FAC">
      <w:pPr>
        <w:ind w:left="3540" w:firstLine="708"/>
        <w:jc w:val="both"/>
        <w:rPr>
          <w:rStyle w:val="lrzxr"/>
        </w:rPr>
      </w:pPr>
    </w:p>
    <w:p w14:paraId="6B710BC5" w14:textId="77777777" w:rsidR="00C83737" w:rsidRDefault="00C83737" w:rsidP="00337F71">
      <w:pPr>
        <w:jc w:val="both"/>
        <w:rPr>
          <w:szCs w:val="24"/>
        </w:rPr>
      </w:pPr>
    </w:p>
    <w:p w14:paraId="5CF1C150" w14:textId="7352DB80" w:rsidR="00EC26C7" w:rsidRPr="00836184" w:rsidRDefault="00337F71" w:rsidP="00836184">
      <w:pPr>
        <w:jc w:val="both"/>
        <w:rPr>
          <w:rFonts w:ascii="Arial" w:hAnsi="Arial" w:cs="Arial"/>
          <w:sz w:val="28"/>
          <w:szCs w:val="28"/>
        </w:rPr>
      </w:pPr>
      <w:r w:rsidRPr="00836184">
        <w:rPr>
          <w:rFonts w:ascii="Arial" w:hAnsi="Arial" w:cs="Arial"/>
          <w:sz w:val="28"/>
          <w:szCs w:val="28"/>
        </w:rPr>
        <w:t xml:space="preserve">Działając na podstawie art. 7d </w:t>
      </w:r>
      <w:r w:rsidR="0049541C" w:rsidRPr="00836184">
        <w:rPr>
          <w:rFonts w:ascii="Arial" w:hAnsi="Arial" w:cs="Arial"/>
          <w:sz w:val="28"/>
          <w:szCs w:val="28"/>
        </w:rPr>
        <w:t xml:space="preserve">oraz art. 28 </w:t>
      </w:r>
      <w:r w:rsidRPr="00836184">
        <w:rPr>
          <w:rFonts w:ascii="Arial" w:hAnsi="Arial" w:cs="Arial"/>
          <w:sz w:val="28"/>
          <w:szCs w:val="28"/>
        </w:rPr>
        <w:t>ustawy z dnia 17 maja 1989 roku Prawo geodezyjne i kartograficzne (</w:t>
      </w:r>
      <w:proofErr w:type="spellStart"/>
      <w:r w:rsidRPr="00836184">
        <w:rPr>
          <w:rFonts w:ascii="Arial" w:hAnsi="Arial" w:cs="Arial"/>
          <w:sz w:val="28"/>
          <w:szCs w:val="28"/>
        </w:rPr>
        <w:t>t.j</w:t>
      </w:r>
      <w:proofErr w:type="spellEnd"/>
      <w:r w:rsidRPr="00836184">
        <w:rPr>
          <w:rFonts w:ascii="Arial" w:hAnsi="Arial" w:cs="Arial"/>
          <w:sz w:val="28"/>
          <w:szCs w:val="28"/>
        </w:rPr>
        <w:t>. Dz.U. z 2020 r. poz. 2</w:t>
      </w:r>
      <w:r w:rsidR="008E7AE0" w:rsidRPr="00836184">
        <w:rPr>
          <w:rFonts w:ascii="Arial" w:hAnsi="Arial" w:cs="Arial"/>
          <w:sz w:val="28"/>
          <w:szCs w:val="28"/>
        </w:rPr>
        <w:t>052</w:t>
      </w:r>
      <w:r w:rsidRPr="00836184">
        <w:rPr>
          <w:rFonts w:ascii="Arial" w:hAnsi="Arial" w:cs="Arial"/>
          <w:sz w:val="28"/>
          <w:szCs w:val="28"/>
        </w:rPr>
        <w:t xml:space="preserve"> z </w:t>
      </w:r>
      <w:proofErr w:type="spellStart"/>
      <w:r w:rsidRPr="00836184">
        <w:rPr>
          <w:rFonts w:ascii="Arial" w:hAnsi="Arial" w:cs="Arial"/>
          <w:sz w:val="28"/>
          <w:szCs w:val="28"/>
        </w:rPr>
        <w:t>późn</w:t>
      </w:r>
      <w:proofErr w:type="spellEnd"/>
      <w:r w:rsidRPr="00836184">
        <w:rPr>
          <w:rFonts w:ascii="Arial" w:hAnsi="Arial" w:cs="Arial"/>
          <w:sz w:val="28"/>
          <w:szCs w:val="28"/>
        </w:rPr>
        <w:t>. zm.) oraz art.</w:t>
      </w:r>
      <w:r w:rsidR="00836184" w:rsidRPr="00836184">
        <w:rPr>
          <w:rFonts w:ascii="Arial" w:hAnsi="Arial" w:cs="Arial"/>
          <w:sz w:val="28"/>
          <w:szCs w:val="28"/>
        </w:rPr>
        <w:t xml:space="preserve"> </w:t>
      </w:r>
      <w:r w:rsidRPr="00836184">
        <w:rPr>
          <w:rFonts w:ascii="Arial" w:hAnsi="Arial" w:cs="Arial"/>
          <w:sz w:val="28"/>
          <w:szCs w:val="28"/>
        </w:rPr>
        <w:t>5 ust. 1 pkt.</w:t>
      </w:r>
      <w:r w:rsidR="00836184" w:rsidRPr="00836184">
        <w:rPr>
          <w:rFonts w:ascii="Arial" w:hAnsi="Arial" w:cs="Arial"/>
          <w:sz w:val="28"/>
          <w:szCs w:val="28"/>
        </w:rPr>
        <w:t xml:space="preserve"> </w:t>
      </w:r>
      <w:r w:rsidRPr="00836184">
        <w:rPr>
          <w:rFonts w:ascii="Arial" w:hAnsi="Arial" w:cs="Arial"/>
          <w:sz w:val="28"/>
          <w:szCs w:val="28"/>
        </w:rPr>
        <w:t xml:space="preserve">4 ustawy z dnia 5 czerwca 2014 r. o zmianie ustawy Prawo geodezyjne i kartograficzne oraz ustawy o postępowaniu egzekucyjnym w administracji (Dz.U. z 2014 r., poz. 897 z </w:t>
      </w:r>
      <w:proofErr w:type="spellStart"/>
      <w:r w:rsidRPr="00836184">
        <w:rPr>
          <w:rFonts w:ascii="Arial" w:hAnsi="Arial" w:cs="Arial"/>
          <w:sz w:val="28"/>
          <w:szCs w:val="28"/>
        </w:rPr>
        <w:t>późn</w:t>
      </w:r>
      <w:proofErr w:type="spellEnd"/>
      <w:r w:rsidRPr="00836184">
        <w:rPr>
          <w:rFonts w:ascii="Arial" w:hAnsi="Arial" w:cs="Arial"/>
          <w:sz w:val="28"/>
          <w:szCs w:val="28"/>
        </w:rPr>
        <w:t>. zm.)</w:t>
      </w:r>
      <w:r w:rsidR="00C818AA">
        <w:rPr>
          <w:rFonts w:ascii="Arial" w:hAnsi="Arial" w:cs="Arial"/>
          <w:sz w:val="28"/>
          <w:szCs w:val="28"/>
        </w:rPr>
        <w:t xml:space="preserve"> </w:t>
      </w:r>
      <w:r w:rsidRPr="00836184">
        <w:rPr>
          <w:rFonts w:ascii="Arial" w:hAnsi="Arial" w:cs="Arial"/>
          <w:sz w:val="28"/>
          <w:szCs w:val="28"/>
        </w:rPr>
        <w:t xml:space="preserve">Starosta </w:t>
      </w:r>
      <w:r w:rsidR="00836184" w:rsidRPr="00836184">
        <w:rPr>
          <w:rFonts w:ascii="Arial" w:hAnsi="Arial" w:cs="Arial"/>
          <w:sz w:val="28"/>
          <w:szCs w:val="28"/>
        </w:rPr>
        <w:t>Goleniowski</w:t>
      </w:r>
      <w:r w:rsidRPr="00836184">
        <w:rPr>
          <w:rFonts w:ascii="Arial" w:hAnsi="Arial" w:cs="Arial"/>
          <w:sz w:val="28"/>
          <w:szCs w:val="28"/>
        </w:rPr>
        <w:t xml:space="preserve"> informuje, że na terenie powi</w:t>
      </w:r>
      <w:r w:rsidR="00836184" w:rsidRPr="00836184">
        <w:rPr>
          <w:rFonts w:ascii="Arial" w:hAnsi="Arial" w:cs="Arial"/>
          <w:sz w:val="28"/>
          <w:szCs w:val="28"/>
        </w:rPr>
        <w:t>atu</w:t>
      </w:r>
      <w:r w:rsidRPr="00836184">
        <w:rPr>
          <w:rFonts w:ascii="Arial" w:hAnsi="Arial" w:cs="Arial"/>
          <w:sz w:val="28"/>
          <w:szCs w:val="28"/>
        </w:rPr>
        <w:t xml:space="preserve"> </w:t>
      </w:r>
      <w:r w:rsidR="00836184" w:rsidRPr="00836184">
        <w:rPr>
          <w:rFonts w:ascii="Arial" w:hAnsi="Arial" w:cs="Arial"/>
          <w:sz w:val="28"/>
          <w:szCs w:val="28"/>
        </w:rPr>
        <w:t>goleniowskiego</w:t>
      </w:r>
      <w:r w:rsidRPr="00836184">
        <w:rPr>
          <w:rFonts w:ascii="Arial" w:hAnsi="Arial" w:cs="Arial"/>
          <w:sz w:val="28"/>
          <w:szCs w:val="28"/>
        </w:rPr>
        <w:t xml:space="preserve"> dla ob</w:t>
      </w:r>
      <w:r w:rsidR="00420EFE">
        <w:rPr>
          <w:rFonts w:ascii="Arial" w:hAnsi="Arial" w:cs="Arial"/>
          <w:sz w:val="28"/>
          <w:szCs w:val="28"/>
        </w:rPr>
        <w:t>szaru</w:t>
      </w:r>
      <w:r w:rsidRPr="00836184">
        <w:rPr>
          <w:rFonts w:ascii="Arial" w:hAnsi="Arial" w:cs="Arial"/>
          <w:sz w:val="28"/>
          <w:szCs w:val="28"/>
        </w:rPr>
        <w:t xml:space="preserve"> jednostki ewidencyjnej </w:t>
      </w:r>
      <w:r w:rsidR="00420EFE">
        <w:rPr>
          <w:rFonts w:ascii="Arial" w:hAnsi="Arial" w:cs="Arial"/>
          <w:sz w:val="28"/>
          <w:szCs w:val="28"/>
        </w:rPr>
        <w:t>Miasto Stepnica</w:t>
      </w:r>
      <w:r w:rsidR="00836184" w:rsidRPr="00836184">
        <w:rPr>
          <w:rFonts w:ascii="Arial" w:hAnsi="Arial" w:cs="Arial"/>
          <w:sz w:val="28"/>
          <w:szCs w:val="28"/>
        </w:rPr>
        <w:t xml:space="preserve"> </w:t>
      </w:r>
      <w:r w:rsidRPr="00836184">
        <w:rPr>
          <w:rFonts w:ascii="Arial" w:hAnsi="Arial" w:cs="Arial"/>
          <w:sz w:val="28"/>
          <w:szCs w:val="28"/>
        </w:rPr>
        <w:t>utworzona została powiatowa baza GESUT (geodezyjnej ewidencji sieci uzbrojenia terenu).</w:t>
      </w:r>
    </w:p>
    <w:p w14:paraId="608DA8D6" w14:textId="1BB76A50" w:rsidR="00337F71" w:rsidRPr="00836184" w:rsidRDefault="00337F71" w:rsidP="00836184">
      <w:pPr>
        <w:jc w:val="both"/>
        <w:rPr>
          <w:rFonts w:ascii="Arial" w:hAnsi="Arial" w:cs="Arial"/>
          <w:sz w:val="28"/>
          <w:szCs w:val="28"/>
        </w:rPr>
      </w:pPr>
    </w:p>
    <w:p w14:paraId="66763409" w14:textId="5FB72737" w:rsidR="00836184" w:rsidRPr="00836184" w:rsidRDefault="00836184" w:rsidP="00836184">
      <w:pPr>
        <w:jc w:val="both"/>
        <w:rPr>
          <w:rFonts w:ascii="Arial" w:hAnsi="Arial" w:cs="Arial"/>
          <w:sz w:val="28"/>
          <w:szCs w:val="28"/>
        </w:rPr>
      </w:pPr>
    </w:p>
    <w:p w14:paraId="1068630B" w14:textId="77777777" w:rsidR="00836184" w:rsidRDefault="00836184" w:rsidP="00836184">
      <w:pPr>
        <w:jc w:val="both"/>
        <w:rPr>
          <w:szCs w:val="24"/>
        </w:rPr>
      </w:pPr>
    </w:p>
    <w:sectPr w:rsidR="00836184" w:rsidSect="0016556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26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206A82" w14:textId="77777777" w:rsidR="0073135B" w:rsidRDefault="0073135B" w:rsidP="002A1711">
      <w:r>
        <w:separator/>
      </w:r>
    </w:p>
  </w:endnote>
  <w:endnote w:type="continuationSeparator" w:id="0">
    <w:p w14:paraId="42B41241" w14:textId="77777777" w:rsidR="0073135B" w:rsidRDefault="0073135B" w:rsidP="002A17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A6C94F" w14:textId="77777777" w:rsidR="00527950" w:rsidRDefault="005279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33E79A" w14:textId="77777777" w:rsidR="0030002B" w:rsidRDefault="00085AAF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410C4A70" wp14:editId="0F907099">
          <wp:simplePos x="0" y="0"/>
          <wp:positionH relativeFrom="column">
            <wp:posOffset>1350645</wp:posOffset>
          </wp:positionH>
          <wp:positionV relativeFrom="paragraph">
            <wp:posOffset>-188595</wp:posOffset>
          </wp:positionV>
          <wp:extent cx="5054600" cy="298450"/>
          <wp:effectExtent l="0" t="0" r="0" b="6350"/>
          <wp:wrapNone/>
          <wp:docPr id="13" name="Obraz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54600" cy="298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C2B463" w14:textId="77777777" w:rsidR="00E41B74" w:rsidRDefault="00DD0CA0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0" locked="0" layoutInCell="1" allowOverlap="1" wp14:anchorId="2D82F44D" wp14:editId="13E309C3">
          <wp:simplePos x="0" y="0"/>
          <wp:positionH relativeFrom="column">
            <wp:posOffset>1503045</wp:posOffset>
          </wp:positionH>
          <wp:positionV relativeFrom="paragraph">
            <wp:posOffset>-36195</wp:posOffset>
          </wp:positionV>
          <wp:extent cx="5054600" cy="298450"/>
          <wp:effectExtent l="0" t="0" r="0" b="6350"/>
          <wp:wrapNone/>
          <wp:docPr id="15" name="Obraz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54600" cy="298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E61747" w14:textId="77777777" w:rsidR="0073135B" w:rsidRDefault="0073135B" w:rsidP="002A1711">
      <w:r>
        <w:separator/>
      </w:r>
    </w:p>
  </w:footnote>
  <w:footnote w:type="continuationSeparator" w:id="0">
    <w:p w14:paraId="7A690CD8" w14:textId="77777777" w:rsidR="0073135B" w:rsidRDefault="0073135B" w:rsidP="002A17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308016" w14:textId="77777777" w:rsidR="00527950" w:rsidRDefault="005279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9BAAE4" w14:textId="77777777" w:rsidR="002A1711" w:rsidRDefault="002A1711">
    <w:pPr>
      <w:pStyle w:val="Nagwek"/>
    </w:pPr>
  </w:p>
  <w:p w14:paraId="38F7C47F" w14:textId="77777777" w:rsidR="002A1711" w:rsidRDefault="002A17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ED9A78" w14:textId="77777777" w:rsidR="00E41B74" w:rsidRDefault="00E41B74" w:rsidP="00E41B7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33C631E" wp14:editId="2EB33EF4">
          <wp:simplePos x="0" y="0"/>
          <wp:positionH relativeFrom="page">
            <wp:posOffset>289560</wp:posOffset>
          </wp:positionH>
          <wp:positionV relativeFrom="page">
            <wp:posOffset>190500</wp:posOffset>
          </wp:positionV>
          <wp:extent cx="6996430" cy="845820"/>
          <wp:effectExtent l="0" t="0" r="0" b="0"/>
          <wp:wrapNone/>
          <wp:docPr id="14" name="Obraz 0" descr="sp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0" descr="spn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1788"/>
                  <a:stretch>
                    <a:fillRect/>
                  </a:stretch>
                </pic:blipFill>
                <pic:spPr bwMode="auto">
                  <a:xfrm>
                    <a:off x="0" y="0"/>
                    <a:ext cx="6996430" cy="845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44BA7AA" w14:textId="77777777" w:rsidR="00E41B74" w:rsidRDefault="00E41B7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413CF"/>
    <w:multiLevelType w:val="multilevel"/>
    <w:tmpl w:val="2B2ED5E4"/>
    <w:lvl w:ilvl="0">
      <w:start w:val="70"/>
      <w:numFmt w:val="decimal"/>
      <w:lvlText w:val="%1"/>
      <w:lvlJc w:val="left"/>
      <w:pPr>
        <w:ind w:left="810" w:hanging="810"/>
      </w:pPr>
      <w:rPr>
        <w:rFonts w:hint="default"/>
        <w:b w:val="0"/>
      </w:rPr>
    </w:lvl>
    <w:lvl w:ilvl="1">
      <w:start w:val="880"/>
      <w:numFmt w:val="decimal"/>
      <w:lvlText w:val="%1-%2"/>
      <w:lvlJc w:val="left"/>
      <w:pPr>
        <w:ind w:left="1395" w:hanging="810"/>
      </w:pPr>
      <w:rPr>
        <w:rFonts w:hint="default"/>
        <w:b w:val="0"/>
      </w:rPr>
    </w:lvl>
    <w:lvl w:ilvl="2">
      <w:start w:val="1"/>
      <w:numFmt w:val="decimal"/>
      <w:lvlText w:val="%1-%2.%3"/>
      <w:lvlJc w:val="left"/>
      <w:pPr>
        <w:ind w:left="1980" w:hanging="810"/>
      </w:pPr>
      <w:rPr>
        <w:rFonts w:hint="default"/>
        <w:b w:val="0"/>
      </w:rPr>
    </w:lvl>
    <w:lvl w:ilvl="3">
      <w:start w:val="1"/>
      <w:numFmt w:val="decimal"/>
      <w:lvlText w:val="%1-%2.%3.%4"/>
      <w:lvlJc w:val="left"/>
      <w:pPr>
        <w:ind w:left="2835" w:hanging="1080"/>
      </w:pPr>
      <w:rPr>
        <w:rFonts w:hint="default"/>
        <w:b w:val="0"/>
      </w:rPr>
    </w:lvl>
    <w:lvl w:ilvl="4">
      <w:start w:val="1"/>
      <w:numFmt w:val="decimal"/>
      <w:lvlText w:val="%1-%2.%3.%4.%5"/>
      <w:lvlJc w:val="left"/>
      <w:pPr>
        <w:ind w:left="3420" w:hanging="1080"/>
      </w:pPr>
      <w:rPr>
        <w:rFonts w:hint="default"/>
        <w:b w:val="0"/>
      </w:rPr>
    </w:lvl>
    <w:lvl w:ilvl="5">
      <w:start w:val="1"/>
      <w:numFmt w:val="decimal"/>
      <w:lvlText w:val="%1-%2.%3.%4.%5.%6"/>
      <w:lvlJc w:val="left"/>
      <w:pPr>
        <w:ind w:left="4365" w:hanging="1440"/>
      </w:pPr>
      <w:rPr>
        <w:rFonts w:hint="default"/>
        <w:b w:val="0"/>
      </w:rPr>
    </w:lvl>
    <w:lvl w:ilvl="6">
      <w:start w:val="1"/>
      <w:numFmt w:val="decimal"/>
      <w:lvlText w:val="%1-%2.%3.%4.%5.%6.%7"/>
      <w:lvlJc w:val="left"/>
      <w:pPr>
        <w:ind w:left="4950" w:hanging="1440"/>
      </w:pPr>
      <w:rPr>
        <w:rFonts w:hint="default"/>
        <w:b w:val="0"/>
      </w:rPr>
    </w:lvl>
    <w:lvl w:ilvl="7">
      <w:start w:val="1"/>
      <w:numFmt w:val="decimal"/>
      <w:lvlText w:val="%1-%2.%3.%4.%5.%6.%7.%8"/>
      <w:lvlJc w:val="left"/>
      <w:pPr>
        <w:ind w:left="5895" w:hanging="1800"/>
      </w:pPr>
      <w:rPr>
        <w:rFonts w:hint="default"/>
        <w:b w:val="0"/>
      </w:rPr>
    </w:lvl>
    <w:lvl w:ilvl="8">
      <w:start w:val="1"/>
      <w:numFmt w:val="decimal"/>
      <w:lvlText w:val="%1-%2.%3.%4.%5.%6.%7.%8.%9"/>
      <w:lvlJc w:val="left"/>
      <w:pPr>
        <w:ind w:left="6480" w:hanging="1800"/>
      </w:pPr>
      <w:rPr>
        <w:rFonts w:hint="default"/>
        <w:b w:val="0"/>
      </w:rPr>
    </w:lvl>
  </w:abstractNum>
  <w:abstractNum w:abstractNumId="1" w15:restartNumberingAfterBreak="0">
    <w:nsid w:val="068E2876"/>
    <w:multiLevelType w:val="hybridMultilevel"/>
    <w:tmpl w:val="898C25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517FF7"/>
    <w:multiLevelType w:val="hybridMultilevel"/>
    <w:tmpl w:val="5CA0CF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E625DC"/>
    <w:multiLevelType w:val="hybridMultilevel"/>
    <w:tmpl w:val="B3D44B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4CB538F"/>
    <w:multiLevelType w:val="hybridMultilevel"/>
    <w:tmpl w:val="D99A98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BB4EBF"/>
    <w:multiLevelType w:val="hybridMultilevel"/>
    <w:tmpl w:val="39165632"/>
    <w:lvl w:ilvl="0" w:tplc="112C1B4A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902263F"/>
    <w:multiLevelType w:val="hybridMultilevel"/>
    <w:tmpl w:val="F88CAA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C14EE5"/>
    <w:multiLevelType w:val="hybridMultilevel"/>
    <w:tmpl w:val="8F1E02CC"/>
    <w:lvl w:ilvl="0" w:tplc="403CD0D2">
      <w:start w:val="1"/>
      <w:numFmt w:val="decimal"/>
      <w:lvlText w:val="%1."/>
      <w:lvlJc w:val="left"/>
      <w:pPr>
        <w:ind w:left="108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9F4AA2"/>
    <w:multiLevelType w:val="hybridMultilevel"/>
    <w:tmpl w:val="D11E15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8A6A7E"/>
    <w:multiLevelType w:val="hybridMultilevel"/>
    <w:tmpl w:val="BD8088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027553"/>
    <w:multiLevelType w:val="multilevel"/>
    <w:tmpl w:val="98ACA0A4"/>
    <w:lvl w:ilvl="0">
      <w:start w:val="70"/>
      <w:numFmt w:val="decimal"/>
      <w:lvlText w:val="%1"/>
      <w:lvlJc w:val="left"/>
      <w:pPr>
        <w:ind w:left="810" w:hanging="810"/>
      </w:pPr>
      <w:rPr>
        <w:b w:val="0"/>
      </w:rPr>
    </w:lvl>
    <w:lvl w:ilvl="1">
      <w:start w:val="880"/>
      <w:numFmt w:val="decimal"/>
      <w:lvlText w:val="%1-%2"/>
      <w:lvlJc w:val="left"/>
      <w:pPr>
        <w:ind w:left="1260" w:hanging="810"/>
      </w:pPr>
      <w:rPr>
        <w:b w:val="0"/>
      </w:rPr>
    </w:lvl>
    <w:lvl w:ilvl="2">
      <w:start w:val="1"/>
      <w:numFmt w:val="decimal"/>
      <w:lvlText w:val="%1-%2.%3"/>
      <w:lvlJc w:val="left"/>
      <w:pPr>
        <w:ind w:left="1710" w:hanging="810"/>
      </w:pPr>
      <w:rPr>
        <w:b w:val="0"/>
      </w:rPr>
    </w:lvl>
    <w:lvl w:ilvl="3">
      <w:start w:val="1"/>
      <w:numFmt w:val="decimal"/>
      <w:lvlText w:val="%1-%2.%3.%4"/>
      <w:lvlJc w:val="left"/>
      <w:pPr>
        <w:ind w:left="2430" w:hanging="1080"/>
      </w:pPr>
      <w:rPr>
        <w:b w:val="0"/>
      </w:rPr>
    </w:lvl>
    <w:lvl w:ilvl="4">
      <w:start w:val="1"/>
      <w:numFmt w:val="decimal"/>
      <w:lvlText w:val="%1-%2.%3.%4.%5"/>
      <w:lvlJc w:val="left"/>
      <w:pPr>
        <w:ind w:left="2880" w:hanging="1080"/>
      </w:pPr>
      <w:rPr>
        <w:b w:val="0"/>
      </w:rPr>
    </w:lvl>
    <w:lvl w:ilvl="5">
      <w:start w:val="1"/>
      <w:numFmt w:val="decimal"/>
      <w:lvlText w:val="%1-%2.%3.%4.%5.%6"/>
      <w:lvlJc w:val="left"/>
      <w:pPr>
        <w:ind w:left="3690" w:hanging="1440"/>
      </w:pPr>
      <w:rPr>
        <w:b w:val="0"/>
      </w:rPr>
    </w:lvl>
    <w:lvl w:ilvl="6">
      <w:start w:val="1"/>
      <w:numFmt w:val="decimal"/>
      <w:lvlText w:val="%1-%2.%3.%4.%5.%6.%7"/>
      <w:lvlJc w:val="left"/>
      <w:pPr>
        <w:ind w:left="4140" w:hanging="1440"/>
      </w:pPr>
      <w:rPr>
        <w:b w:val="0"/>
      </w:rPr>
    </w:lvl>
    <w:lvl w:ilvl="7">
      <w:start w:val="1"/>
      <w:numFmt w:val="decimal"/>
      <w:lvlText w:val="%1-%2.%3.%4.%5.%6.%7.%8"/>
      <w:lvlJc w:val="left"/>
      <w:pPr>
        <w:ind w:left="4950" w:hanging="1800"/>
      </w:pPr>
      <w:rPr>
        <w:b w:val="0"/>
      </w:rPr>
    </w:lvl>
    <w:lvl w:ilvl="8">
      <w:start w:val="1"/>
      <w:numFmt w:val="decimal"/>
      <w:lvlText w:val="%1-%2.%3.%4.%5.%6.%7.%8.%9"/>
      <w:lvlJc w:val="left"/>
      <w:pPr>
        <w:ind w:left="5400" w:hanging="1800"/>
      </w:pPr>
      <w:rPr>
        <w:b w:val="0"/>
      </w:rPr>
    </w:lvl>
  </w:abstractNum>
  <w:abstractNum w:abstractNumId="11" w15:restartNumberingAfterBreak="0">
    <w:nsid w:val="3A1B5AEA"/>
    <w:multiLevelType w:val="multilevel"/>
    <w:tmpl w:val="2E70E00C"/>
    <w:lvl w:ilvl="0">
      <w:start w:val="70"/>
      <w:numFmt w:val="decimal"/>
      <w:lvlText w:val="%1"/>
      <w:lvlJc w:val="left"/>
      <w:pPr>
        <w:ind w:left="810" w:hanging="810"/>
      </w:pPr>
    </w:lvl>
    <w:lvl w:ilvl="1">
      <w:start w:val="240"/>
      <w:numFmt w:val="decimal"/>
      <w:lvlText w:val="%1-%2"/>
      <w:lvlJc w:val="left"/>
      <w:pPr>
        <w:ind w:left="1236" w:hanging="810"/>
      </w:pPr>
    </w:lvl>
    <w:lvl w:ilvl="2">
      <w:start w:val="1"/>
      <w:numFmt w:val="decimal"/>
      <w:lvlText w:val="%1-%2.%3"/>
      <w:lvlJc w:val="left"/>
      <w:pPr>
        <w:ind w:left="1662" w:hanging="810"/>
      </w:pPr>
    </w:lvl>
    <w:lvl w:ilvl="3">
      <w:start w:val="1"/>
      <w:numFmt w:val="decimal"/>
      <w:lvlText w:val="%1-%2.%3.%4"/>
      <w:lvlJc w:val="left"/>
      <w:pPr>
        <w:ind w:left="2358" w:hanging="1080"/>
      </w:pPr>
    </w:lvl>
    <w:lvl w:ilvl="4">
      <w:start w:val="1"/>
      <w:numFmt w:val="decimal"/>
      <w:lvlText w:val="%1-%2.%3.%4.%5"/>
      <w:lvlJc w:val="left"/>
      <w:pPr>
        <w:ind w:left="2784" w:hanging="1080"/>
      </w:pPr>
    </w:lvl>
    <w:lvl w:ilvl="5">
      <w:start w:val="1"/>
      <w:numFmt w:val="decimal"/>
      <w:lvlText w:val="%1-%2.%3.%4.%5.%6"/>
      <w:lvlJc w:val="left"/>
      <w:pPr>
        <w:ind w:left="3570" w:hanging="1440"/>
      </w:pPr>
    </w:lvl>
    <w:lvl w:ilvl="6">
      <w:start w:val="1"/>
      <w:numFmt w:val="decimal"/>
      <w:lvlText w:val="%1-%2.%3.%4.%5.%6.%7"/>
      <w:lvlJc w:val="left"/>
      <w:pPr>
        <w:ind w:left="3996" w:hanging="1440"/>
      </w:pPr>
    </w:lvl>
    <w:lvl w:ilvl="7">
      <w:start w:val="1"/>
      <w:numFmt w:val="decimal"/>
      <w:lvlText w:val="%1-%2.%3.%4.%5.%6.%7.%8"/>
      <w:lvlJc w:val="left"/>
      <w:pPr>
        <w:ind w:left="4782" w:hanging="1800"/>
      </w:pPr>
    </w:lvl>
    <w:lvl w:ilvl="8">
      <w:start w:val="1"/>
      <w:numFmt w:val="decimal"/>
      <w:lvlText w:val="%1-%2.%3.%4.%5.%6.%7.%8.%9"/>
      <w:lvlJc w:val="left"/>
      <w:pPr>
        <w:ind w:left="5208" w:hanging="1800"/>
      </w:pPr>
    </w:lvl>
  </w:abstractNum>
  <w:abstractNum w:abstractNumId="12" w15:restartNumberingAfterBreak="0">
    <w:nsid w:val="3CA84524"/>
    <w:multiLevelType w:val="hybridMultilevel"/>
    <w:tmpl w:val="F2D22B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E43136"/>
    <w:multiLevelType w:val="hybridMultilevel"/>
    <w:tmpl w:val="87E2913E"/>
    <w:lvl w:ilvl="0" w:tplc="674C551C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421A2DC1"/>
    <w:multiLevelType w:val="hybridMultilevel"/>
    <w:tmpl w:val="0EEE18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B50AB3"/>
    <w:multiLevelType w:val="hybridMultilevel"/>
    <w:tmpl w:val="31120C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DC4640"/>
    <w:multiLevelType w:val="hybridMultilevel"/>
    <w:tmpl w:val="B4280C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3193C73"/>
    <w:multiLevelType w:val="hybridMultilevel"/>
    <w:tmpl w:val="3A10EA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077A6E"/>
    <w:multiLevelType w:val="hybridMultilevel"/>
    <w:tmpl w:val="FDC28052"/>
    <w:lvl w:ilvl="0" w:tplc="553C59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B371643"/>
    <w:multiLevelType w:val="hybridMultilevel"/>
    <w:tmpl w:val="3BA45102"/>
    <w:lvl w:ilvl="0" w:tplc="6A50DB08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0" w15:restartNumberingAfterBreak="0">
    <w:nsid w:val="5F6614A1"/>
    <w:multiLevelType w:val="multilevel"/>
    <w:tmpl w:val="11D46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F917D84"/>
    <w:multiLevelType w:val="hybridMultilevel"/>
    <w:tmpl w:val="856E4040"/>
    <w:lvl w:ilvl="0" w:tplc="2D1E401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A91319"/>
    <w:multiLevelType w:val="hybridMultilevel"/>
    <w:tmpl w:val="B19A1768"/>
    <w:lvl w:ilvl="0" w:tplc="32567F5E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731F2A"/>
    <w:multiLevelType w:val="hybridMultilevel"/>
    <w:tmpl w:val="F49E01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C083FC4"/>
    <w:multiLevelType w:val="hybridMultilevel"/>
    <w:tmpl w:val="6BE804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5423F5"/>
    <w:multiLevelType w:val="hybridMultilevel"/>
    <w:tmpl w:val="102E2E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D3D6EEF"/>
    <w:multiLevelType w:val="hybridMultilevel"/>
    <w:tmpl w:val="2B9EA9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9"/>
  </w:num>
  <w:num w:numId="6">
    <w:abstractNumId w:val="0"/>
  </w:num>
  <w:num w:numId="7">
    <w:abstractNumId w:val="20"/>
  </w:num>
  <w:num w:numId="8">
    <w:abstractNumId w:val="2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>
      <w:startOverride w:val="70"/>
    </w:lvlOverride>
    <w:lvlOverride w:ilvl="1">
      <w:startOverride w:val="24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>
      <w:startOverride w:val="70"/>
    </w:lvlOverride>
    <w:lvlOverride w:ilvl="1">
      <w:startOverride w:val="88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5"/>
  </w:num>
  <w:num w:numId="13">
    <w:abstractNumId w:val="12"/>
  </w:num>
  <w:num w:numId="14">
    <w:abstractNumId w:val="22"/>
  </w:num>
  <w:num w:numId="15">
    <w:abstractNumId w:val="7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1"/>
  </w:num>
  <w:num w:numId="18">
    <w:abstractNumId w:val="1"/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4"/>
  </w:num>
  <w:num w:numId="21">
    <w:abstractNumId w:val="18"/>
  </w:num>
  <w:num w:numId="22">
    <w:abstractNumId w:val="26"/>
  </w:num>
  <w:num w:numId="23">
    <w:abstractNumId w:val="16"/>
  </w:num>
  <w:num w:numId="24">
    <w:abstractNumId w:val="23"/>
  </w:num>
  <w:num w:numId="25">
    <w:abstractNumId w:val="8"/>
  </w:num>
  <w:num w:numId="26">
    <w:abstractNumId w:val="6"/>
  </w:num>
  <w:num w:numId="2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7950"/>
    <w:rsid w:val="00007FCF"/>
    <w:rsid w:val="00010BBF"/>
    <w:rsid w:val="00025537"/>
    <w:rsid w:val="00052A8E"/>
    <w:rsid w:val="0006110A"/>
    <w:rsid w:val="00063422"/>
    <w:rsid w:val="00072710"/>
    <w:rsid w:val="000734C2"/>
    <w:rsid w:val="000743F2"/>
    <w:rsid w:val="000810AA"/>
    <w:rsid w:val="00081D10"/>
    <w:rsid w:val="00085AAF"/>
    <w:rsid w:val="00097579"/>
    <w:rsid w:val="000B30D5"/>
    <w:rsid w:val="000C76E7"/>
    <w:rsid w:val="000D7803"/>
    <w:rsid w:val="000E2D37"/>
    <w:rsid w:val="000F4914"/>
    <w:rsid w:val="001007F9"/>
    <w:rsid w:val="001056BC"/>
    <w:rsid w:val="00110D77"/>
    <w:rsid w:val="00117977"/>
    <w:rsid w:val="001405D9"/>
    <w:rsid w:val="00141DFF"/>
    <w:rsid w:val="001422B4"/>
    <w:rsid w:val="00143728"/>
    <w:rsid w:val="00150F64"/>
    <w:rsid w:val="00151A00"/>
    <w:rsid w:val="00153394"/>
    <w:rsid w:val="00165563"/>
    <w:rsid w:val="00176A57"/>
    <w:rsid w:val="00185B25"/>
    <w:rsid w:val="00186234"/>
    <w:rsid w:val="00195435"/>
    <w:rsid w:val="00195954"/>
    <w:rsid w:val="00197D9D"/>
    <w:rsid w:val="001A2923"/>
    <w:rsid w:val="001A5747"/>
    <w:rsid w:val="001B3726"/>
    <w:rsid w:val="001B3C56"/>
    <w:rsid w:val="001C0183"/>
    <w:rsid w:val="001D351A"/>
    <w:rsid w:val="001D53ED"/>
    <w:rsid w:val="001D68F5"/>
    <w:rsid w:val="001E4A70"/>
    <w:rsid w:val="00201D68"/>
    <w:rsid w:val="00211968"/>
    <w:rsid w:val="00213E42"/>
    <w:rsid w:val="00217E5D"/>
    <w:rsid w:val="00223341"/>
    <w:rsid w:val="00224B66"/>
    <w:rsid w:val="002359F2"/>
    <w:rsid w:val="00245542"/>
    <w:rsid w:val="002703CC"/>
    <w:rsid w:val="002761F7"/>
    <w:rsid w:val="0028270A"/>
    <w:rsid w:val="00285C66"/>
    <w:rsid w:val="00292CC4"/>
    <w:rsid w:val="00295959"/>
    <w:rsid w:val="00296090"/>
    <w:rsid w:val="00296603"/>
    <w:rsid w:val="002A1711"/>
    <w:rsid w:val="002B3ED3"/>
    <w:rsid w:val="002C5735"/>
    <w:rsid w:val="002D027E"/>
    <w:rsid w:val="002D25D7"/>
    <w:rsid w:val="002D2616"/>
    <w:rsid w:val="002D2EF1"/>
    <w:rsid w:val="002D6829"/>
    <w:rsid w:val="002E283A"/>
    <w:rsid w:val="002E3738"/>
    <w:rsid w:val="002F3787"/>
    <w:rsid w:val="002F7444"/>
    <w:rsid w:val="0030002B"/>
    <w:rsid w:val="00322AF1"/>
    <w:rsid w:val="003236A4"/>
    <w:rsid w:val="0033010E"/>
    <w:rsid w:val="003314FB"/>
    <w:rsid w:val="00335C94"/>
    <w:rsid w:val="00336421"/>
    <w:rsid w:val="00337F71"/>
    <w:rsid w:val="00344E59"/>
    <w:rsid w:val="003525F4"/>
    <w:rsid w:val="00352773"/>
    <w:rsid w:val="00364305"/>
    <w:rsid w:val="003652A1"/>
    <w:rsid w:val="00377CB8"/>
    <w:rsid w:val="0038181E"/>
    <w:rsid w:val="00385BC9"/>
    <w:rsid w:val="00391B8A"/>
    <w:rsid w:val="00396078"/>
    <w:rsid w:val="003A2CF2"/>
    <w:rsid w:val="003A5E82"/>
    <w:rsid w:val="003B2E3E"/>
    <w:rsid w:val="003C2151"/>
    <w:rsid w:val="003C617A"/>
    <w:rsid w:val="003E36B9"/>
    <w:rsid w:val="003E73F8"/>
    <w:rsid w:val="003F428B"/>
    <w:rsid w:val="003F69FA"/>
    <w:rsid w:val="003F6CF4"/>
    <w:rsid w:val="004108B4"/>
    <w:rsid w:val="00420EFE"/>
    <w:rsid w:val="00434B91"/>
    <w:rsid w:val="0044673A"/>
    <w:rsid w:val="0045569F"/>
    <w:rsid w:val="0046049C"/>
    <w:rsid w:val="00470078"/>
    <w:rsid w:val="004752E7"/>
    <w:rsid w:val="0047720B"/>
    <w:rsid w:val="0049541C"/>
    <w:rsid w:val="004A18D7"/>
    <w:rsid w:val="004A5D7B"/>
    <w:rsid w:val="004C20C6"/>
    <w:rsid w:val="004C7FF6"/>
    <w:rsid w:val="004F1D85"/>
    <w:rsid w:val="0050206E"/>
    <w:rsid w:val="00504B16"/>
    <w:rsid w:val="00525522"/>
    <w:rsid w:val="00527950"/>
    <w:rsid w:val="00530C36"/>
    <w:rsid w:val="005446A9"/>
    <w:rsid w:val="00552535"/>
    <w:rsid w:val="005543C9"/>
    <w:rsid w:val="005559E0"/>
    <w:rsid w:val="0055780B"/>
    <w:rsid w:val="00566342"/>
    <w:rsid w:val="00567DFA"/>
    <w:rsid w:val="00570491"/>
    <w:rsid w:val="00583433"/>
    <w:rsid w:val="00584BF6"/>
    <w:rsid w:val="00585A73"/>
    <w:rsid w:val="005A7686"/>
    <w:rsid w:val="005B7933"/>
    <w:rsid w:val="005C22FB"/>
    <w:rsid w:val="005C2A05"/>
    <w:rsid w:val="005C5118"/>
    <w:rsid w:val="005C6F2F"/>
    <w:rsid w:val="005D2EA9"/>
    <w:rsid w:val="005E4393"/>
    <w:rsid w:val="005E578E"/>
    <w:rsid w:val="005E5F35"/>
    <w:rsid w:val="006010E9"/>
    <w:rsid w:val="00602FB1"/>
    <w:rsid w:val="00622444"/>
    <w:rsid w:val="006225F0"/>
    <w:rsid w:val="006319AB"/>
    <w:rsid w:val="006321BF"/>
    <w:rsid w:val="00653097"/>
    <w:rsid w:val="00697FC4"/>
    <w:rsid w:val="006A6729"/>
    <w:rsid w:val="006B32AD"/>
    <w:rsid w:val="006B4703"/>
    <w:rsid w:val="006C6EF7"/>
    <w:rsid w:val="006D355B"/>
    <w:rsid w:val="006D3DFE"/>
    <w:rsid w:val="006D58DC"/>
    <w:rsid w:val="006E6E39"/>
    <w:rsid w:val="006F078B"/>
    <w:rsid w:val="006F08E5"/>
    <w:rsid w:val="006F5297"/>
    <w:rsid w:val="006F5D4F"/>
    <w:rsid w:val="00704AE2"/>
    <w:rsid w:val="0071196F"/>
    <w:rsid w:val="00715C10"/>
    <w:rsid w:val="0072605B"/>
    <w:rsid w:val="00726DBE"/>
    <w:rsid w:val="0073135B"/>
    <w:rsid w:val="00732C32"/>
    <w:rsid w:val="0074703A"/>
    <w:rsid w:val="0074705B"/>
    <w:rsid w:val="00757773"/>
    <w:rsid w:val="00764207"/>
    <w:rsid w:val="00782C22"/>
    <w:rsid w:val="00784F91"/>
    <w:rsid w:val="00792670"/>
    <w:rsid w:val="007A0410"/>
    <w:rsid w:val="007A3CBB"/>
    <w:rsid w:val="007A7F0C"/>
    <w:rsid w:val="007B64E1"/>
    <w:rsid w:val="007B769E"/>
    <w:rsid w:val="007C3E50"/>
    <w:rsid w:val="007D59E7"/>
    <w:rsid w:val="007E24DA"/>
    <w:rsid w:val="007F1E89"/>
    <w:rsid w:val="007F6CAF"/>
    <w:rsid w:val="008059D4"/>
    <w:rsid w:val="00806979"/>
    <w:rsid w:val="00812557"/>
    <w:rsid w:val="00816B76"/>
    <w:rsid w:val="00821CA7"/>
    <w:rsid w:val="008311CC"/>
    <w:rsid w:val="008328A3"/>
    <w:rsid w:val="00836184"/>
    <w:rsid w:val="0084048C"/>
    <w:rsid w:val="00841CC2"/>
    <w:rsid w:val="0085471E"/>
    <w:rsid w:val="00863E8B"/>
    <w:rsid w:val="008722E5"/>
    <w:rsid w:val="0087785C"/>
    <w:rsid w:val="00890FF3"/>
    <w:rsid w:val="00895284"/>
    <w:rsid w:val="00897DC8"/>
    <w:rsid w:val="008A69B4"/>
    <w:rsid w:val="008B0722"/>
    <w:rsid w:val="008B4FAC"/>
    <w:rsid w:val="008D3A15"/>
    <w:rsid w:val="008E4CD2"/>
    <w:rsid w:val="008E7AE0"/>
    <w:rsid w:val="008F19D0"/>
    <w:rsid w:val="008F3F09"/>
    <w:rsid w:val="00901C9D"/>
    <w:rsid w:val="00903CD3"/>
    <w:rsid w:val="00903E31"/>
    <w:rsid w:val="00915EE5"/>
    <w:rsid w:val="00923DEF"/>
    <w:rsid w:val="00924518"/>
    <w:rsid w:val="00944013"/>
    <w:rsid w:val="009443A7"/>
    <w:rsid w:val="00945B4A"/>
    <w:rsid w:val="00950203"/>
    <w:rsid w:val="00956584"/>
    <w:rsid w:val="0097730C"/>
    <w:rsid w:val="00982AB8"/>
    <w:rsid w:val="009833BE"/>
    <w:rsid w:val="00995771"/>
    <w:rsid w:val="009C5D25"/>
    <w:rsid w:val="009D1A69"/>
    <w:rsid w:val="00A00C3E"/>
    <w:rsid w:val="00A13C22"/>
    <w:rsid w:val="00A35D46"/>
    <w:rsid w:val="00A5250C"/>
    <w:rsid w:val="00A553CB"/>
    <w:rsid w:val="00A809C2"/>
    <w:rsid w:val="00A837FE"/>
    <w:rsid w:val="00A86314"/>
    <w:rsid w:val="00A924E0"/>
    <w:rsid w:val="00AB4F88"/>
    <w:rsid w:val="00AC5E6E"/>
    <w:rsid w:val="00AD139D"/>
    <w:rsid w:val="00AD5DA0"/>
    <w:rsid w:val="00AE1D21"/>
    <w:rsid w:val="00AE2574"/>
    <w:rsid w:val="00AE2752"/>
    <w:rsid w:val="00AE36F5"/>
    <w:rsid w:val="00AE587D"/>
    <w:rsid w:val="00AF6CC0"/>
    <w:rsid w:val="00B12C1B"/>
    <w:rsid w:val="00B13A76"/>
    <w:rsid w:val="00B2540D"/>
    <w:rsid w:val="00B33E2D"/>
    <w:rsid w:val="00B365E6"/>
    <w:rsid w:val="00B4154D"/>
    <w:rsid w:val="00B418A9"/>
    <w:rsid w:val="00B43393"/>
    <w:rsid w:val="00B44216"/>
    <w:rsid w:val="00B501D7"/>
    <w:rsid w:val="00B57BE0"/>
    <w:rsid w:val="00B90183"/>
    <w:rsid w:val="00B9640E"/>
    <w:rsid w:val="00BB0C1E"/>
    <w:rsid w:val="00BB34EF"/>
    <w:rsid w:val="00BC65E4"/>
    <w:rsid w:val="00BC675D"/>
    <w:rsid w:val="00BC6768"/>
    <w:rsid w:val="00BE76F0"/>
    <w:rsid w:val="00BE7EC8"/>
    <w:rsid w:val="00BF76A3"/>
    <w:rsid w:val="00C06BF0"/>
    <w:rsid w:val="00C14311"/>
    <w:rsid w:val="00C17E9B"/>
    <w:rsid w:val="00C256E9"/>
    <w:rsid w:val="00C259CE"/>
    <w:rsid w:val="00C37882"/>
    <w:rsid w:val="00C410F8"/>
    <w:rsid w:val="00C419A3"/>
    <w:rsid w:val="00C432CD"/>
    <w:rsid w:val="00C51014"/>
    <w:rsid w:val="00C55825"/>
    <w:rsid w:val="00C61588"/>
    <w:rsid w:val="00C63374"/>
    <w:rsid w:val="00C70825"/>
    <w:rsid w:val="00C7102A"/>
    <w:rsid w:val="00C7251E"/>
    <w:rsid w:val="00C73C3D"/>
    <w:rsid w:val="00C74144"/>
    <w:rsid w:val="00C743A3"/>
    <w:rsid w:val="00C81826"/>
    <w:rsid w:val="00C818AA"/>
    <w:rsid w:val="00C83737"/>
    <w:rsid w:val="00CB0CF4"/>
    <w:rsid w:val="00CC3401"/>
    <w:rsid w:val="00CE1450"/>
    <w:rsid w:val="00CE5ADE"/>
    <w:rsid w:val="00CF3569"/>
    <w:rsid w:val="00D03189"/>
    <w:rsid w:val="00D12B2B"/>
    <w:rsid w:val="00D14B9F"/>
    <w:rsid w:val="00D1769F"/>
    <w:rsid w:val="00D20772"/>
    <w:rsid w:val="00D21A8D"/>
    <w:rsid w:val="00D248A9"/>
    <w:rsid w:val="00D2785F"/>
    <w:rsid w:val="00D3328F"/>
    <w:rsid w:val="00D4595D"/>
    <w:rsid w:val="00D674E1"/>
    <w:rsid w:val="00DC5AD2"/>
    <w:rsid w:val="00DC79E0"/>
    <w:rsid w:val="00DD01DA"/>
    <w:rsid w:val="00DD0CA0"/>
    <w:rsid w:val="00DD23C5"/>
    <w:rsid w:val="00DE7A1B"/>
    <w:rsid w:val="00E138A5"/>
    <w:rsid w:val="00E13CB0"/>
    <w:rsid w:val="00E20D75"/>
    <w:rsid w:val="00E23368"/>
    <w:rsid w:val="00E25A29"/>
    <w:rsid w:val="00E26DEB"/>
    <w:rsid w:val="00E41B74"/>
    <w:rsid w:val="00E42D0E"/>
    <w:rsid w:val="00E43171"/>
    <w:rsid w:val="00E45921"/>
    <w:rsid w:val="00E5714B"/>
    <w:rsid w:val="00E60EAF"/>
    <w:rsid w:val="00E646E4"/>
    <w:rsid w:val="00E73366"/>
    <w:rsid w:val="00E761A1"/>
    <w:rsid w:val="00E81584"/>
    <w:rsid w:val="00E82DA7"/>
    <w:rsid w:val="00E90C64"/>
    <w:rsid w:val="00E92BDC"/>
    <w:rsid w:val="00E92F19"/>
    <w:rsid w:val="00E93688"/>
    <w:rsid w:val="00EB11E7"/>
    <w:rsid w:val="00EB2993"/>
    <w:rsid w:val="00EB430B"/>
    <w:rsid w:val="00EB5FC9"/>
    <w:rsid w:val="00EC26C7"/>
    <w:rsid w:val="00ED6631"/>
    <w:rsid w:val="00ED73A1"/>
    <w:rsid w:val="00EE1233"/>
    <w:rsid w:val="00EE4C58"/>
    <w:rsid w:val="00EE7739"/>
    <w:rsid w:val="00EF4A36"/>
    <w:rsid w:val="00F00B99"/>
    <w:rsid w:val="00F17F69"/>
    <w:rsid w:val="00F224CD"/>
    <w:rsid w:val="00F36B40"/>
    <w:rsid w:val="00F41B12"/>
    <w:rsid w:val="00F56405"/>
    <w:rsid w:val="00F90EE1"/>
    <w:rsid w:val="00FA4028"/>
    <w:rsid w:val="00FB611E"/>
    <w:rsid w:val="00FC2189"/>
    <w:rsid w:val="00FC46FD"/>
    <w:rsid w:val="00FE2455"/>
    <w:rsid w:val="00FE40CA"/>
    <w:rsid w:val="00FE7BF8"/>
    <w:rsid w:val="00FF7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310058"/>
  <w15:docId w15:val="{6E90B49F-86CC-4F82-96E3-AB5FEB551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743A3"/>
    <w:rPr>
      <w:rFonts w:ascii="Times New Roman" w:hAnsi="Times New Roman"/>
      <w:sz w:val="24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37F7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35C94"/>
    <w:pPr>
      <w:keepNext/>
      <w:keepLines/>
      <w:spacing w:before="40" w:line="276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A171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A1711"/>
  </w:style>
  <w:style w:type="paragraph" w:styleId="Stopka">
    <w:name w:val="footer"/>
    <w:basedOn w:val="Normalny"/>
    <w:link w:val="StopkaZnak"/>
    <w:uiPriority w:val="99"/>
    <w:unhideWhenUsed/>
    <w:rsid w:val="002A171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A1711"/>
  </w:style>
  <w:style w:type="paragraph" w:styleId="Tekstdymka">
    <w:name w:val="Balloon Text"/>
    <w:basedOn w:val="Normalny"/>
    <w:link w:val="TekstdymkaZnak"/>
    <w:uiPriority w:val="99"/>
    <w:semiHidden/>
    <w:unhideWhenUsed/>
    <w:rsid w:val="002A171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171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B2540D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35C94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paragraph" w:customStyle="1" w:styleId="Standard">
    <w:name w:val="Standard"/>
    <w:rsid w:val="002359F2"/>
    <w:pPr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en-US"/>
    </w:rPr>
  </w:style>
  <w:style w:type="character" w:customStyle="1" w:styleId="FontStyle28">
    <w:name w:val="Font Style28"/>
    <w:rsid w:val="002359F2"/>
    <w:rPr>
      <w:rFonts w:ascii="Times New Roman" w:hAnsi="Times New Roman" w:cs="Times New Roman"/>
      <w:sz w:val="22"/>
      <w:szCs w:val="22"/>
    </w:rPr>
  </w:style>
  <w:style w:type="character" w:customStyle="1" w:styleId="FontStyle30">
    <w:name w:val="Font Style30"/>
    <w:rsid w:val="002359F2"/>
    <w:rPr>
      <w:rFonts w:ascii="Times New Roman" w:hAnsi="Times New Roman" w:cs="Times New Roman"/>
      <w:i/>
      <w:iCs/>
      <w:sz w:val="22"/>
      <w:szCs w:val="22"/>
    </w:rPr>
  </w:style>
  <w:style w:type="paragraph" w:customStyle="1" w:styleId="Domylnie">
    <w:name w:val="Domyślnie"/>
    <w:uiPriority w:val="99"/>
    <w:rsid w:val="00143728"/>
    <w:pPr>
      <w:widowControl w:val="0"/>
      <w:autoSpaceDE w:val="0"/>
      <w:autoSpaceDN w:val="0"/>
      <w:spacing w:line="360" w:lineRule="auto"/>
      <w:ind w:firstLine="720"/>
      <w:jc w:val="both"/>
    </w:pPr>
    <w:rPr>
      <w:rFonts w:ascii="Arial" w:eastAsiaTheme="minorEastAsia" w:hAnsi="Arial" w:cs="Arial"/>
      <w:kern w:val="2"/>
      <w:sz w:val="24"/>
      <w:szCs w:val="24"/>
    </w:rPr>
  </w:style>
  <w:style w:type="paragraph" w:styleId="Tekstblokowy">
    <w:name w:val="Block Text"/>
    <w:basedOn w:val="Normalny"/>
    <w:semiHidden/>
    <w:unhideWhenUsed/>
    <w:rsid w:val="00AE1D21"/>
    <w:pPr>
      <w:ind w:left="851" w:right="-852"/>
    </w:pPr>
    <w:rPr>
      <w:rFonts w:eastAsia="Times New Roman"/>
      <w:sz w:val="28"/>
      <w:szCs w:val="20"/>
      <w:lang w:eastAsia="pl-PL"/>
    </w:rPr>
  </w:style>
  <w:style w:type="character" w:customStyle="1" w:styleId="plbx-10x-x-1091">
    <w:name w:val="plbx-10x-x-1091"/>
    <w:rsid w:val="00715C10"/>
    <w:rPr>
      <w:b/>
      <w:bCs/>
    </w:rPr>
  </w:style>
  <w:style w:type="character" w:styleId="Hipercze">
    <w:name w:val="Hyperlink"/>
    <w:basedOn w:val="Domylnaczcionkaakapitu"/>
    <w:uiPriority w:val="99"/>
    <w:unhideWhenUsed/>
    <w:rsid w:val="00697FC4"/>
    <w:rPr>
      <w:color w:val="0000FF"/>
      <w:u w:val="single"/>
    </w:rPr>
  </w:style>
  <w:style w:type="paragraph" w:styleId="Tekstpodstawowy">
    <w:name w:val="Body Text"/>
    <w:basedOn w:val="Normalny"/>
    <w:link w:val="TekstpodstawowyZnak"/>
    <w:semiHidden/>
    <w:unhideWhenUsed/>
    <w:rsid w:val="00901C9D"/>
    <w:pPr>
      <w:jc w:val="both"/>
    </w:pPr>
    <w:rPr>
      <w:rFonts w:ascii="Arial" w:eastAsia="Times New Roman" w:hAnsi="Arial" w:cs="Arial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01C9D"/>
    <w:rPr>
      <w:rFonts w:ascii="Arial" w:eastAsia="Times New Roman" w:hAnsi="Arial" w:cs="Arial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901C9D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8722E5"/>
    <w:pPr>
      <w:spacing w:before="100" w:beforeAutospacing="1" w:after="100" w:afterAutospacing="1"/>
    </w:pPr>
    <w:rPr>
      <w:rFonts w:eastAsia="Times New Roman"/>
      <w:szCs w:val="24"/>
      <w:lang w:eastAsia="pl-PL"/>
    </w:rPr>
  </w:style>
  <w:style w:type="character" w:customStyle="1" w:styleId="info-list-value-uzasadnienie">
    <w:name w:val="info-list-value-uzasadnienie"/>
    <w:rsid w:val="00B4154D"/>
  </w:style>
  <w:style w:type="character" w:customStyle="1" w:styleId="bbccolor">
    <w:name w:val="bbc_color"/>
    <w:rsid w:val="00B4154D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02FB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02FB1"/>
    <w:rPr>
      <w:rFonts w:ascii="Times New Roman" w:hAnsi="Times New Roman"/>
      <w:sz w:val="24"/>
      <w:szCs w:val="22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23DEF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385BC9"/>
    <w:rPr>
      <w:i/>
      <w:iCs/>
    </w:rPr>
  </w:style>
  <w:style w:type="character" w:customStyle="1" w:styleId="text-justify">
    <w:name w:val="text-justify"/>
    <w:basedOn w:val="Domylnaczcionkaakapitu"/>
    <w:rsid w:val="00223341"/>
  </w:style>
  <w:style w:type="character" w:customStyle="1" w:styleId="alb">
    <w:name w:val="a_lb"/>
    <w:basedOn w:val="Domylnaczcionkaakapitu"/>
    <w:rsid w:val="0087785C"/>
  </w:style>
  <w:style w:type="paragraph" w:customStyle="1" w:styleId="noindent">
    <w:name w:val="noindent"/>
    <w:basedOn w:val="Normalny"/>
    <w:rsid w:val="0097730C"/>
    <w:pPr>
      <w:spacing w:before="100" w:beforeAutospacing="1" w:after="100" w:afterAutospacing="1"/>
    </w:pPr>
    <w:rPr>
      <w:rFonts w:eastAsia="Times New Roman"/>
      <w:szCs w:val="24"/>
      <w:lang w:eastAsia="pl-PL"/>
    </w:rPr>
  </w:style>
  <w:style w:type="paragraph" w:customStyle="1" w:styleId="Default">
    <w:name w:val="Default"/>
    <w:rsid w:val="00AE587D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character" w:customStyle="1" w:styleId="lrzxr">
    <w:name w:val="lrzxr"/>
    <w:basedOn w:val="Domylnaczcionkaakapitu"/>
    <w:rsid w:val="00C83737"/>
  </w:style>
  <w:style w:type="character" w:styleId="Odwoaniedokomentarza">
    <w:name w:val="annotation reference"/>
    <w:basedOn w:val="Domylnaczcionkaakapitu"/>
    <w:uiPriority w:val="99"/>
    <w:semiHidden/>
    <w:unhideWhenUsed/>
    <w:rsid w:val="001533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5339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53394"/>
    <w:rPr>
      <w:rFonts w:ascii="Times New Roman" w:hAnsi="Times New Roman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33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53394"/>
    <w:rPr>
      <w:rFonts w:ascii="Times New Roman" w:hAnsi="Times New Roman"/>
      <w:b/>
      <w:bCs/>
      <w:lang w:eastAsia="en-US"/>
    </w:rPr>
  </w:style>
  <w:style w:type="table" w:styleId="Tabela-Siatka">
    <w:name w:val="Table Grid"/>
    <w:basedOn w:val="Standardowy"/>
    <w:uiPriority w:val="59"/>
    <w:rsid w:val="00C710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337F7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65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1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5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3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2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9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8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1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9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6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5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5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9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4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0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8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4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1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1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.ozimek\Desktop\logotyp%20Starostwo-1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A94BF7-3778-426F-AE3F-54C5F356F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logotyp Starostwo-1</Template>
  <TotalTime>0</TotalTime>
  <Pages>1</Pages>
  <Words>95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p.ozimek</dc:creator>
  <cp:lastModifiedBy>Andrzej Siwy</cp:lastModifiedBy>
  <cp:revision>2</cp:revision>
  <cp:lastPrinted>2022-02-10T11:13:00Z</cp:lastPrinted>
  <dcterms:created xsi:type="dcterms:W3CDTF">2022-02-10T11:13:00Z</dcterms:created>
  <dcterms:modified xsi:type="dcterms:W3CDTF">2022-02-10T11:13:00Z</dcterms:modified>
</cp:coreProperties>
</file>